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010DA">
        <w:rPr>
          <w:u w:val="single"/>
        </w:rPr>
        <w:t>Honors A</w:t>
      </w:r>
      <w:r w:rsidR="00460A92">
        <w:rPr>
          <w:u w:val="single"/>
        </w:rPr>
        <w:t>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F0E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460A92" w:rsidRDefault="002F1426" w:rsidP="004F0E4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F0E48">
              <w:t>Review Unit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428B0">
              <w:t>15</w:t>
            </w:r>
            <w:r w:rsidR="004F0E48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0A92">
              <w:t>What</w:t>
            </w:r>
            <w:r w:rsidR="00694D7C">
              <w:t xml:space="preserve"> are the basic concepts of Algebra?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B64A63" w:rsidTr="0080537B">
        <w:tc>
          <w:tcPr>
            <w:tcW w:w="2785" w:type="dxa"/>
            <w:vAlign w:val="center"/>
          </w:tcPr>
          <w:p w:rsidR="00A73EB8" w:rsidRPr="00B64A63" w:rsidRDefault="004852B8" w:rsidP="00A5565A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Solving and graphing equations and inequalities</w:t>
            </w:r>
          </w:p>
        </w:tc>
        <w:tc>
          <w:tcPr>
            <w:tcW w:w="1890" w:type="dxa"/>
            <w:vAlign w:val="center"/>
          </w:tcPr>
          <w:p w:rsidR="00A73EB8" w:rsidRPr="00B64A63" w:rsidRDefault="00861825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>CC.2.2.HS.D.7 </w:t>
            </w:r>
          </w:p>
          <w:p w:rsidR="00B64A63" w:rsidRDefault="00861825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 xml:space="preserve">CC.2.2.HS.D.8  </w:t>
            </w:r>
          </w:p>
          <w:p w:rsidR="00B64A63" w:rsidRDefault="00861825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 xml:space="preserve">CC.2.2.HS.D.9  </w:t>
            </w:r>
          </w:p>
          <w:p w:rsidR="00861825" w:rsidRPr="00B64A63" w:rsidRDefault="00861825" w:rsidP="00A5565A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>CC.2.2.HS.D.10 </w:t>
            </w:r>
          </w:p>
        </w:tc>
        <w:tc>
          <w:tcPr>
            <w:tcW w:w="3420" w:type="dxa"/>
            <w:vAlign w:val="center"/>
          </w:tcPr>
          <w:p w:rsidR="00A8703D" w:rsidRPr="00B64A63" w:rsidRDefault="00A8703D" w:rsidP="00A8703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Equation</w:t>
            </w:r>
          </w:p>
          <w:p w:rsidR="00A8703D" w:rsidRPr="00B64A63" w:rsidRDefault="00A8703D" w:rsidP="00A8703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Inequality</w:t>
            </w:r>
          </w:p>
          <w:p w:rsidR="00A8703D" w:rsidRPr="00B64A63" w:rsidRDefault="00A8703D" w:rsidP="00A8703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Solution set</w:t>
            </w:r>
          </w:p>
          <w:p w:rsidR="00A8703D" w:rsidRPr="00B64A63" w:rsidRDefault="00A8703D" w:rsidP="00A8703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Coordinate plane</w:t>
            </w:r>
          </w:p>
        </w:tc>
        <w:tc>
          <w:tcPr>
            <w:tcW w:w="3420" w:type="dxa"/>
            <w:vAlign w:val="center"/>
          </w:tcPr>
          <w:p w:rsidR="004852B8" w:rsidRPr="00B64A63" w:rsidRDefault="004852B8" w:rsidP="00A5565A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Guided notes</w:t>
            </w:r>
          </w:p>
          <w:p w:rsidR="004852B8" w:rsidRPr="00B64A63" w:rsidRDefault="004852B8" w:rsidP="00A5565A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Worksheets</w:t>
            </w:r>
          </w:p>
          <w:p w:rsidR="004852B8" w:rsidRPr="00B64A63" w:rsidRDefault="004852B8" w:rsidP="00A556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4A63">
              <w:rPr>
                <w:rFonts w:ascii="Times New Roman" w:hAnsi="Times New Roman" w:cs="Times New Roman"/>
              </w:rPr>
              <w:t>Graphing calculator</w:t>
            </w:r>
          </w:p>
        </w:tc>
        <w:tc>
          <w:tcPr>
            <w:tcW w:w="2880" w:type="dxa"/>
            <w:vAlign w:val="center"/>
          </w:tcPr>
          <w:p w:rsidR="00A73EB8" w:rsidRPr="00B64A63" w:rsidRDefault="004852B8" w:rsidP="00A5565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Ticket out the door</w:t>
            </w:r>
          </w:p>
          <w:p w:rsidR="004852B8" w:rsidRPr="00B64A63" w:rsidRDefault="004852B8" w:rsidP="00A5565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Homework check</w:t>
            </w:r>
          </w:p>
          <w:p w:rsidR="004852B8" w:rsidRPr="00B64A63" w:rsidRDefault="004852B8" w:rsidP="004852B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Quiz and Test</w:t>
            </w:r>
          </w:p>
        </w:tc>
      </w:tr>
    </w:tbl>
    <w:p w:rsidR="00A73EB8" w:rsidRPr="00B64A63" w:rsidRDefault="00A73EB8" w:rsidP="007A147C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B64A63" w:rsidTr="00A5565A">
        <w:tc>
          <w:tcPr>
            <w:tcW w:w="2785" w:type="dxa"/>
            <w:vAlign w:val="center"/>
          </w:tcPr>
          <w:p w:rsidR="0080537B" w:rsidRPr="00B64A63" w:rsidRDefault="004852B8" w:rsidP="00A5565A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Solving and graphing absolute value equations and absolute value inequalities</w:t>
            </w:r>
          </w:p>
        </w:tc>
        <w:tc>
          <w:tcPr>
            <w:tcW w:w="1890" w:type="dxa"/>
            <w:vAlign w:val="center"/>
          </w:tcPr>
          <w:p w:rsidR="00861825" w:rsidRPr="00B64A63" w:rsidRDefault="00861825" w:rsidP="008618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>CC.2.2.HS.D.7 </w:t>
            </w:r>
          </w:p>
          <w:p w:rsidR="00B64A63" w:rsidRDefault="00861825" w:rsidP="008618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 xml:space="preserve">CC.2.2.HS.D.8  </w:t>
            </w:r>
          </w:p>
          <w:p w:rsidR="00B64A63" w:rsidRDefault="00861825" w:rsidP="008618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 xml:space="preserve">CC.2.2.HS.D.9  </w:t>
            </w:r>
          </w:p>
          <w:p w:rsidR="0080537B" w:rsidRPr="00B64A63" w:rsidRDefault="00861825" w:rsidP="00861825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>CC.2.2.HS.D.10 </w:t>
            </w:r>
          </w:p>
        </w:tc>
        <w:tc>
          <w:tcPr>
            <w:tcW w:w="3420" w:type="dxa"/>
            <w:vAlign w:val="center"/>
          </w:tcPr>
          <w:p w:rsidR="00460A92" w:rsidRPr="00B64A63" w:rsidRDefault="00A8703D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Absolute value</w:t>
            </w:r>
          </w:p>
          <w:p w:rsidR="00A8703D" w:rsidRPr="00B64A63" w:rsidRDefault="00A8703D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Solution set</w:t>
            </w:r>
          </w:p>
        </w:tc>
        <w:tc>
          <w:tcPr>
            <w:tcW w:w="3420" w:type="dxa"/>
            <w:vAlign w:val="center"/>
          </w:tcPr>
          <w:p w:rsidR="004852B8" w:rsidRPr="00B64A63" w:rsidRDefault="004852B8" w:rsidP="004852B8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Guided notes</w:t>
            </w:r>
          </w:p>
          <w:p w:rsidR="004852B8" w:rsidRPr="00B64A63" w:rsidRDefault="004852B8" w:rsidP="004852B8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Worksheets</w:t>
            </w:r>
          </w:p>
          <w:p w:rsidR="0080537B" w:rsidRPr="00B64A63" w:rsidRDefault="004852B8" w:rsidP="004852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4A63">
              <w:rPr>
                <w:rFonts w:ascii="Times New Roman" w:hAnsi="Times New Roman" w:cs="Times New Roman"/>
              </w:rPr>
              <w:t>Graphing calculator</w:t>
            </w:r>
          </w:p>
        </w:tc>
        <w:tc>
          <w:tcPr>
            <w:tcW w:w="2880" w:type="dxa"/>
            <w:vAlign w:val="center"/>
          </w:tcPr>
          <w:p w:rsidR="004852B8" w:rsidRPr="00B64A63" w:rsidRDefault="004852B8" w:rsidP="004852B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Ticket out the door</w:t>
            </w:r>
          </w:p>
          <w:p w:rsidR="004852B8" w:rsidRPr="00B64A63" w:rsidRDefault="004852B8" w:rsidP="004852B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Homework check</w:t>
            </w:r>
          </w:p>
          <w:p w:rsidR="0080537B" w:rsidRPr="00B64A63" w:rsidRDefault="004852B8" w:rsidP="004852B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Quiz and Test</w:t>
            </w:r>
          </w:p>
        </w:tc>
      </w:tr>
    </w:tbl>
    <w:p w:rsidR="0080537B" w:rsidRPr="00B64A63" w:rsidRDefault="0080537B" w:rsidP="007A147C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B64A63" w:rsidTr="00A5565A">
        <w:tc>
          <w:tcPr>
            <w:tcW w:w="2785" w:type="dxa"/>
            <w:vAlign w:val="center"/>
          </w:tcPr>
          <w:p w:rsidR="0080537B" w:rsidRPr="00B64A63" w:rsidRDefault="004852B8" w:rsidP="00A5565A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 xml:space="preserve">Two variable systems of equations and </w:t>
            </w:r>
            <w:proofErr w:type="spellStart"/>
            <w:r w:rsidRPr="00B64A63">
              <w:rPr>
                <w:rFonts w:ascii="Times New Roman" w:hAnsi="Times New Roman" w:cs="Times New Roman"/>
              </w:rPr>
              <w:t>inequalites</w:t>
            </w:r>
            <w:proofErr w:type="spellEnd"/>
          </w:p>
        </w:tc>
        <w:tc>
          <w:tcPr>
            <w:tcW w:w="1890" w:type="dxa"/>
            <w:vAlign w:val="center"/>
          </w:tcPr>
          <w:p w:rsidR="00F57ADC" w:rsidRPr="00B64A63" w:rsidRDefault="00F57ADC" w:rsidP="00F57A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>CC.2.4.HS.B.3 CC.2.2.HS.D.7 </w:t>
            </w:r>
          </w:p>
          <w:p w:rsidR="00B64A63" w:rsidRDefault="00F57ADC" w:rsidP="00F57A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4A63">
              <w:rPr>
                <w:rFonts w:ascii="Times New Roman" w:eastAsia="Times New Roman" w:hAnsi="Times New Roman" w:cs="Times New Roman"/>
              </w:rPr>
              <w:t xml:space="preserve">CC.2.2.HS.D.9  </w:t>
            </w:r>
          </w:p>
          <w:p w:rsidR="0080537B" w:rsidRPr="00B64A63" w:rsidRDefault="00F57ADC" w:rsidP="00F57ADC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B64A63">
              <w:rPr>
                <w:rFonts w:ascii="Times New Roman" w:eastAsia="Times New Roman" w:hAnsi="Times New Roman" w:cs="Times New Roman"/>
              </w:rPr>
              <w:t>CC.2.2.HS.D.10 </w:t>
            </w:r>
          </w:p>
        </w:tc>
        <w:tc>
          <w:tcPr>
            <w:tcW w:w="3420" w:type="dxa"/>
            <w:vAlign w:val="center"/>
          </w:tcPr>
          <w:p w:rsidR="00460A92" w:rsidRPr="00B64A63" w:rsidRDefault="00A8703D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Ordered pair</w:t>
            </w:r>
          </w:p>
          <w:p w:rsidR="00A8703D" w:rsidRPr="00B64A63" w:rsidRDefault="00A8703D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Solution set</w:t>
            </w:r>
          </w:p>
          <w:p w:rsidR="00A8703D" w:rsidRPr="00B64A63" w:rsidRDefault="00A8703D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Coordinate plane</w:t>
            </w:r>
          </w:p>
        </w:tc>
        <w:tc>
          <w:tcPr>
            <w:tcW w:w="3420" w:type="dxa"/>
            <w:vAlign w:val="center"/>
          </w:tcPr>
          <w:p w:rsidR="004852B8" w:rsidRPr="00B64A63" w:rsidRDefault="004852B8" w:rsidP="004852B8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Guided notes</w:t>
            </w:r>
          </w:p>
          <w:p w:rsidR="004852B8" w:rsidRPr="00B64A63" w:rsidRDefault="004852B8" w:rsidP="004852B8">
            <w:pPr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Worksheets</w:t>
            </w:r>
          </w:p>
          <w:p w:rsidR="0080537B" w:rsidRPr="00B64A63" w:rsidRDefault="004852B8" w:rsidP="004852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4A63">
              <w:rPr>
                <w:rFonts w:ascii="Times New Roman" w:hAnsi="Times New Roman" w:cs="Times New Roman"/>
              </w:rPr>
              <w:t>Graphing calculator</w:t>
            </w:r>
          </w:p>
        </w:tc>
        <w:tc>
          <w:tcPr>
            <w:tcW w:w="2880" w:type="dxa"/>
            <w:vAlign w:val="center"/>
          </w:tcPr>
          <w:p w:rsidR="004852B8" w:rsidRPr="00B64A63" w:rsidRDefault="004852B8" w:rsidP="004852B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Ticket out the door</w:t>
            </w:r>
          </w:p>
          <w:p w:rsidR="004852B8" w:rsidRPr="00B64A63" w:rsidRDefault="004852B8" w:rsidP="004852B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Homework check</w:t>
            </w:r>
          </w:p>
          <w:p w:rsidR="0080537B" w:rsidRPr="00B64A63" w:rsidRDefault="004852B8" w:rsidP="004852B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64A63">
              <w:rPr>
                <w:rFonts w:ascii="Times New Roman" w:hAnsi="Times New Roman" w:cs="Times New Roman"/>
              </w:rPr>
              <w:t>Quiz and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460A92">
      <w:pPr>
        <w:spacing w:after="0"/>
        <w:rPr>
          <w:sz w:val="4"/>
        </w:rPr>
      </w:pPr>
    </w:p>
    <w:p w:rsidR="00460A92" w:rsidRPr="00460A92" w:rsidRDefault="00460A92" w:rsidP="00460A92">
      <w:pPr>
        <w:spacing w:after="0"/>
        <w:rPr>
          <w:sz w:val="4"/>
        </w:rPr>
      </w:pPr>
    </w:p>
    <w:sectPr w:rsidR="00460A92" w:rsidRPr="00460A9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28B0"/>
    <w:rsid w:val="00243906"/>
    <w:rsid w:val="002717B6"/>
    <w:rsid w:val="002F1426"/>
    <w:rsid w:val="002F1966"/>
    <w:rsid w:val="00460A92"/>
    <w:rsid w:val="004852B8"/>
    <w:rsid w:val="004F0E48"/>
    <w:rsid w:val="005010DA"/>
    <w:rsid w:val="005E38FC"/>
    <w:rsid w:val="00611B54"/>
    <w:rsid w:val="00694D7C"/>
    <w:rsid w:val="007A147C"/>
    <w:rsid w:val="007F0C34"/>
    <w:rsid w:val="0080537B"/>
    <w:rsid w:val="00861825"/>
    <w:rsid w:val="008902B0"/>
    <w:rsid w:val="009A0FC1"/>
    <w:rsid w:val="00A73EB8"/>
    <w:rsid w:val="00A8703D"/>
    <w:rsid w:val="00AC2828"/>
    <w:rsid w:val="00B477DC"/>
    <w:rsid w:val="00B64A63"/>
    <w:rsid w:val="00B963EA"/>
    <w:rsid w:val="00C94F98"/>
    <w:rsid w:val="00DB305D"/>
    <w:rsid w:val="00DE5063"/>
    <w:rsid w:val="00EF1B39"/>
    <w:rsid w:val="00F5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0122D-E428-4CCF-B979-4CEA410D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Kaylor, Damon M</cp:lastModifiedBy>
  <cp:revision>9</cp:revision>
  <dcterms:created xsi:type="dcterms:W3CDTF">2017-02-23T13:53:00Z</dcterms:created>
  <dcterms:modified xsi:type="dcterms:W3CDTF">2018-08-21T18:27:00Z</dcterms:modified>
</cp:coreProperties>
</file>