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13578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13578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35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02798">
              <w:rPr>
                <w:b/>
              </w:rPr>
              <w:t>Television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02798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D02798" w:rsidRDefault="002F1426" w:rsidP="00513578">
            <w:r w:rsidRPr="00D02798">
              <w:rPr>
                <w:b/>
              </w:rPr>
              <w:t>Essential Question(s):</w:t>
            </w:r>
            <w:r w:rsidR="00DB305D" w:rsidRPr="00D02798">
              <w:rPr>
                <w:b/>
              </w:rPr>
              <w:t xml:space="preserve"> </w:t>
            </w:r>
            <w:r w:rsidR="00D02798" w:rsidRPr="00D02798">
              <w:t>How do people stay informed?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13578" w:rsidP="00D02798">
            <w:pPr>
              <w:jc w:val="center"/>
            </w:pPr>
            <w:r w:rsidRPr="00513578">
              <w:t>Vocab</w:t>
            </w:r>
            <w:r>
              <w:t>ulary</w:t>
            </w:r>
            <w:r w:rsidR="00D02798">
              <w:t xml:space="preserve"> related to news and television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13578" w:rsidP="00D02798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513578">
              <w:t>Vocab</w:t>
            </w:r>
            <w:r>
              <w:t>ulary</w:t>
            </w:r>
            <w:r w:rsidRPr="00513578">
              <w:t xml:space="preserve"> related to </w:t>
            </w:r>
            <w:r w:rsidR="00D02798">
              <w:t>news and television</w:t>
            </w:r>
          </w:p>
        </w:tc>
        <w:tc>
          <w:tcPr>
            <w:tcW w:w="3420" w:type="dxa"/>
            <w:vAlign w:val="center"/>
          </w:tcPr>
          <w:p w:rsidR="00A73EB8" w:rsidRPr="002F1426" w:rsidRDefault="00D02798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D02798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02798" w:rsidP="00A5565A">
            <w:pPr>
              <w:jc w:val="center"/>
            </w:pPr>
            <w:r>
              <w:t>Present perfect and past participles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13578" w:rsidRPr="00D02798" w:rsidRDefault="00D0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Present tense forms of </w:t>
            </w:r>
            <w:proofErr w:type="spellStart"/>
            <w:r>
              <w:t>haber</w:t>
            </w:r>
            <w:proofErr w:type="spellEnd"/>
            <w:r>
              <w:t xml:space="preserve"> with past participle (-ado, -</w:t>
            </w:r>
            <w:proofErr w:type="spellStart"/>
            <w:r>
              <w:t>ido</w:t>
            </w:r>
            <w:proofErr w:type="spellEnd"/>
            <w:r>
              <w:t>)</w:t>
            </w:r>
          </w:p>
          <w:p w:rsidR="00D02798" w:rsidRPr="00D02798" w:rsidRDefault="00D02798" w:rsidP="00D0279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D02798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D0279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13578" w:rsidRPr="00A73EB8" w:rsidRDefault="005135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877C7"/>
    <w:rsid w:val="003A1F67"/>
    <w:rsid w:val="00430277"/>
    <w:rsid w:val="004D4FCE"/>
    <w:rsid w:val="00513578"/>
    <w:rsid w:val="005E38FC"/>
    <w:rsid w:val="00611B54"/>
    <w:rsid w:val="007A147C"/>
    <w:rsid w:val="007F0C34"/>
    <w:rsid w:val="007F7C0C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027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BA4CC-2756-4E4C-ACDA-57EC0EAFD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2017-03-28T17:16:00Z</dcterms:created>
  <dcterms:modified xsi:type="dcterms:W3CDTF">2017-06-14T17:16:00Z</dcterms:modified>
</cp:coreProperties>
</file>