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C2418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C2418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C241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F19AB">
              <w:t>Shopping and Restaurants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F19AB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CF19AB" w:rsidRDefault="002F1426" w:rsidP="001C2418">
            <w:r w:rsidRPr="00CF19AB">
              <w:rPr>
                <w:b/>
              </w:rPr>
              <w:t>Essential Question(s):</w:t>
            </w:r>
            <w:r w:rsidR="00DB305D" w:rsidRPr="00CF19AB">
              <w:rPr>
                <w:b/>
              </w:rPr>
              <w:t xml:space="preserve"> </w:t>
            </w:r>
            <w:r w:rsidR="00CF19AB">
              <w:rPr>
                <w:b/>
              </w:rPr>
              <w:t>how do local products reflect the cultural heritage of a region?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CF19AB" w:rsidRPr="00DE5063" w:rsidRDefault="001C2418" w:rsidP="00CF19AB">
            <w:pPr>
              <w:jc w:val="center"/>
            </w:pPr>
            <w:r>
              <w:t xml:space="preserve">Vocabulary related to </w:t>
            </w:r>
            <w:r w:rsidR="00CF19AB">
              <w:t>shopping and restaurants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1C2418" w:rsidP="00CF19A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</w:t>
            </w:r>
            <w:r w:rsidR="00CF19AB">
              <w:t>shopping and restaurants</w:t>
            </w:r>
          </w:p>
        </w:tc>
        <w:tc>
          <w:tcPr>
            <w:tcW w:w="3420" w:type="dxa"/>
            <w:vAlign w:val="center"/>
          </w:tcPr>
          <w:p w:rsidR="00A73EB8" w:rsidRPr="002F1426" w:rsidRDefault="00CF19AB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CF19AB" w:rsidRDefault="00CF19AB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F19AB" w:rsidP="00A5565A">
            <w:pPr>
              <w:jc w:val="center"/>
            </w:pPr>
            <w:r>
              <w:t>Imperfect progressive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1C2418" w:rsidRDefault="00CF19AB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CF19AB">
              <w:rPr>
                <w:lang w:val="es-419"/>
              </w:rPr>
              <w:t>como se usa el imperfecto progresivo</w:t>
            </w:r>
          </w:p>
          <w:p w:rsidR="00CF19AB" w:rsidRPr="00CF19AB" w:rsidRDefault="00CF19AB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>
              <w:t>estaba</w:t>
            </w:r>
            <w:proofErr w:type="spellEnd"/>
            <w:r>
              <w:t xml:space="preserve"> + gerund</w:t>
            </w:r>
          </w:p>
        </w:tc>
        <w:tc>
          <w:tcPr>
            <w:tcW w:w="3420" w:type="dxa"/>
            <w:vAlign w:val="center"/>
          </w:tcPr>
          <w:p w:rsidR="0080537B" w:rsidRPr="002F1426" w:rsidRDefault="00CF19AB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CF19AB" w:rsidRDefault="00CF19AB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  <w:r>
              <w:rPr>
                <w:lang w:val="es-419"/>
              </w:rPr>
              <w:t>-test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F19AB" w:rsidP="00A5565A">
            <w:pPr>
              <w:jc w:val="center"/>
            </w:pPr>
            <w:r>
              <w:t>Adverbs ending in -</w:t>
            </w:r>
            <w:proofErr w:type="spellStart"/>
            <w:r>
              <w:t>mente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1C2418" w:rsidRDefault="00CF19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rapidamente</w:t>
            </w:r>
            <w:proofErr w:type="spellEnd"/>
          </w:p>
          <w:p w:rsidR="00CF19AB" w:rsidRDefault="00CF19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suavemente</w:t>
            </w:r>
            <w:proofErr w:type="spellEnd"/>
          </w:p>
          <w:p w:rsidR="00CF19AB" w:rsidRDefault="00CF19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lentamente</w:t>
            </w:r>
          </w:p>
          <w:p w:rsidR="00CF19AB" w:rsidRPr="00A73EB8" w:rsidRDefault="00CF19A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generalmente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CF19AB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CF19AB" w:rsidRDefault="00CF19AB" w:rsidP="00A5565A">
            <w:pPr>
              <w:spacing w:after="120"/>
              <w:jc w:val="center"/>
              <w:rPr>
                <w:sz w:val="18"/>
                <w:lang w:val="es-419"/>
              </w:rPr>
            </w:pPr>
            <w:proofErr w:type="spellStart"/>
            <w:r>
              <w:rPr>
                <w:lang w:val="es-419"/>
              </w:rPr>
              <w:t>quiz</w:t>
            </w:r>
            <w:proofErr w:type="spellEnd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F19AB" w:rsidP="00A5565A">
            <w:pPr>
              <w:jc w:val="center"/>
            </w:pPr>
            <w:proofErr w:type="spellStart"/>
            <w:r>
              <w:t>Hacia</w:t>
            </w:r>
            <w:proofErr w:type="spellEnd"/>
            <w:r>
              <w:t xml:space="preserve"> +time expression+ que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CF19AB" w:rsidRDefault="00CF19AB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CF19AB">
              <w:rPr>
                <w:lang w:val="es-419"/>
              </w:rPr>
              <w:t>hacia</w:t>
            </w:r>
            <w:proofErr w:type="spellEnd"/>
            <w:r w:rsidRPr="00CF19AB">
              <w:rPr>
                <w:lang w:val="es-419"/>
              </w:rPr>
              <w:t xml:space="preserve"> dos a</w:t>
            </w:r>
            <w:r>
              <w:rPr>
                <w:lang w:val="es-419"/>
              </w:rPr>
              <w:t>ños que tocaba el piano</w:t>
            </w:r>
          </w:p>
        </w:tc>
        <w:tc>
          <w:tcPr>
            <w:tcW w:w="3420" w:type="dxa"/>
            <w:vAlign w:val="center"/>
          </w:tcPr>
          <w:p w:rsidR="002717B6" w:rsidRPr="002F1426" w:rsidRDefault="00CF19AB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2717B6" w:rsidRPr="00CF19AB" w:rsidRDefault="00CF19AB" w:rsidP="00A5565A">
            <w:pPr>
              <w:spacing w:after="120"/>
              <w:jc w:val="center"/>
              <w:rPr>
                <w:sz w:val="18"/>
                <w:lang w:val="es-419"/>
              </w:rPr>
            </w:pPr>
            <w:r>
              <w:rPr>
                <w:lang w:val="es-419"/>
              </w:rPr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C241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8F0FB9"/>
    <w:rsid w:val="00990086"/>
    <w:rsid w:val="009A0FC1"/>
    <w:rsid w:val="00A73EB8"/>
    <w:rsid w:val="00AC2828"/>
    <w:rsid w:val="00B149C5"/>
    <w:rsid w:val="00B477DC"/>
    <w:rsid w:val="00B963EA"/>
    <w:rsid w:val="00BB4B7A"/>
    <w:rsid w:val="00BE53BF"/>
    <w:rsid w:val="00C94F98"/>
    <w:rsid w:val="00CF19AB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73239-5FC0-462E-84C4-9DEE5226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2017-03-28T17:38:00Z</dcterms:created>
  <dcterms:modified xsi:type="dcterms:W3CDTF">2017-06-14T17:16:00Z</dcterms:modified>
</cp:coreProperties>
</file>