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C5B6C">
        <w:rPr>
          <w:u w:val="single"/>
        </w:rPr>
        <w:t xml:space="preserve">AP Computer Science </w:t>
      </w:r>
      <w:proofErr w:type="gramStart"/>
      <w:r w:rsidR="00DC5B6C">
        <w:rPr>
          <w:u w:val="single"/>
        </w:rPr>
        <w:t>A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C5B6C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A43E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A43E2">
              <w:t>Unit 6: AP Computer Science Case Study Labs</w:t>
            </w:r>
          </w:p>
        </w:tc>
        <w:tc>
          <w:tcPr>
            <w:tcW w:w="7920" w:type="dxa"/>
          </w:tcPr>
          <w:p w:rsidR="009A0FC1" w:rsidRPr="00BF2C47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E7AD5">
              <w:t>35</w:t>
            </w:r>
            <w:r w:rsidR="00BF2C47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F2C47">
              <w:t xml:space="preserve">How do I </w:t>
            </w:r>
            <w:r w:rsidR="00FA43E2">
              <w:t>implement</w:t>
            </w:r>
            <w:r w:rsidR="00787066">
              <w:t xml:space="preserve"> the elements of the standard </w:t>
            </w:r>
            <w:r w:rsidR="00E629DC">
              <w:t xml:space="preserve">Java library, AP Java subset, content </w:t>
            </w:r>
            <w:r w:rsidR="00787066">
              <w:t>as defined by the AP Computer Science A Course Description</w:t>
            </w:r>
            <w:r w:rsidR="00462B1F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87066" w:rsidP="00A5565A">
            <w:pPr>
              <w:jc w:val="center"/>
            </w:pPr>
            <w:proofErr w:type="spellStart"/>
            <w:r>
              <w:t>MagPie</w:t>
            </w:r>
            <w:proofErr w:type="spellEnd"/>
            <w:r>
              <w:t xml:space="preserve"> Lab</w:t>
            </w:r>
          </w:p>
        </w:tc>
        <w:tc>
          <w:tcPr>
            <w:tcW w:w="1890" w:type="dxa"/>
            <w:vAlign w:val="center"/>
          </w:tcPr>
          <w:p w:rsidR="00A73EB8" w:rsidRPr="00A73EB8" w:rsidRDefault="00C63EA5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787066" w:rsidRDefault="00787066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chatbot</w:t>
            </w:r>
            <w:proofErr w:type="spellEnd"/>
          </w:p>
          <w:p w:rsidR="00C63EA5" w:rsidRDefault="00787066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string objects</w:t>
            </w:r>
          </w:p>
          <w:p w:rsidR="00787066" w:rsidRDefault="00787066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string class and methods</w:t>
            </w:r>
          </w:p>
          <w:p w:rsidR="00B36CB8" w:rsidRDefault="00787066" w:rsidP="00B36CB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decision structure</w:t>
            </w:r>
          </w:p>
          <w:p w:rsidR="00787066" w:rsidRDefault="00787066" w:rsidP="00B36CB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while loop</w:t>
            </w:r>
          </w:p>
          <w:p w:rsidR="00787066" w:rsidRPr="00A73EB8" w:rsidRDefault="00787066" w:rsidP="00B36CB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Scanner class</w:t>
            </w:r>
          </w:p>
        </w:tc>
        <w:tc>
          <w:tcPr>
            <w:tcW w:w="3420" w:type="dxa"/>
            <w:vAlign w:val="center"/>
          </w:tcPr>
          <w:p w:rsidR="00A73EB8" w:rsidRDefault="00462B1F" w:rsidP="00A5565A">
            <w:pPr>
              <w:jc w:val="center"/>
            </w:pPr>
            <w:r>
              <w:t>PowerPoint</w:t>
            </w:r>
          </w:p>
          <w:p w:rsidR="00462B1F" w:rsidRDefault="00462B1F" w:rsidP="00A5565A">
            <w:pPr>
              <w:jc w:val="center"/>
            </w:pPr>
            <w:r>
              <w:t>Handouts/Worksheets</w:t>
            </w:r>
          </w:p>
          <w:p w:rsidR="00462B1F" w:rsidRDefault="00462B1F" w:rsidP="00A5565A">
            <w:pPr>
              <w:jc w:val="center"/>
            </w:pPr>
            <w:r>
              <w:t>Lab Activities</w:t>
            </w:r>
          </w:p>
          <w:p w:rsidR="00C63EA5" w:rsidRPr="00462B1F" w:rsidRDefault="00C63EA5" w:rsidP="00A5565A">
            <w:pPr>
              <w:jc w:val="center"/>
            </w:pPr>
          </w:p>
        </w:tc>
        <w:tc>
          <w:tcPr>
            <w:tcW w:w="2880" w:type="dxa"/>
            <w:vAlign w:val="center"/>
          </w:tcPr>
          <w:p w:rsidR="00462B1F" w:rsidRPr="00462B1F" w:rsidRDefault="00504001" w:rsidP="00A5565A">
            <w:pPr>
              <w:spacing w:after="120"/>
              <w:jc w:val="center"/>
            </w:pPr>
            <w:r>
              <w:t>Projects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87066" w:rsidP="00A5565A">
            <w:pPr>
              <w:jc w:val="center"/>
            </w:pPr>
            <w:r>
              <w:t>Elevens Lab</w:t>
            </w:r>
          </w:p>
        </w:tc>
        <w:tc>
          <w:tcPr>
            <w:tcW w:w="1890" w:type="dxa"/>
            <w:vAlign w:val="center"/>
          </w:tcPr>
          <w:p w:rsidR="0080537B" w:rsidRPr="00A73EB8" w:rsidRDefault="00C63EA5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787066" w:rsidRDefault="00787066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objects</w:t>
            </w:r>
          </w:p>
          <w:p w:rsidR="009B6EC8" w:rsidRDefault="00787066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classes</w:t>
            </w:r>
          </w:p>
          <w:p w:rsidR="00CE7AD5" w:rsidRDefault="00787066" w:rsidP="00BF2C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inheritance</w:t>
            </w:r>
          </w:p>
          <w:p w:rsidR="00B50047" w:rsidRPr="00A73EB8" w:rsidRDefault="00787066" w:rsidP="0078706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abstract class</w:t>
            </w:r>
          </w:p>
        </w:tc>
        <w:tc>
          <w:tcPr>
            <w:tcW w:w="3420" w:type="dxa"/>
            <w:vAlign w:val="center"/>
          </w:tcPr>
          <w:p w:rsidR="00C63EA5" w:rsidRDefault="00C63EA5" w:rsidP="00C63EA5">
            <w:pPr>
              <w:jc w:val="center"/>
            </w:pPr>
            <w:r>
              <w:t>PowerPoint</w:t>
            </w:r>
          </w:p>
          <w:p w:rsidR="00C63EA5" w:rsidRDefault="00C63EA5" w:rsidP="00C63EA5">
            <w:pPr>
              <w:jc w:val="center"/>
            </w:pPr>
            <w:r>
              <w:t>Handouts/Worksheets</w:t>
            </w:r>
          </w:p>
          <w:p w:rsidR="0080537B" w:rsidRDefault="00C63EA5" w:rsidP="00C63EA5">
            <w:pPr>
              <w:jc w:val="center"/>
            </w:pPr>
            <w:r>
              <w:t>Lab Activities</w:t>
            </w:r>
          </w:p>
          <w:p w:rsidR="00C63EA5" w:rsidRPr="002F1426" w:rsidRDefault="00C63EA5" w:rsidP="00C63EA5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504001" w:rsidP="00A5565A">
            <w:pPr>
              <w:spacing w:after="120"/>
              <w:jc w:val="center"/>
              <w:rPr>
                <w:sz w:val="18"/>
              </w:rPr>
            </w:pPr>
            <w:r>
              <w:t>Projects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87066" w:rsidP="00A5565A">
            <w:pPr>
              <w:jc w:val="center"/>
            </w:pPr>
            <w:r>
              <w:t>Picture Lab</w:t>
            </w:r>
          </w:p>
        </w:tc>
        <w:tc>
          <w:tcPr>
            <w:tcW w:w="1890" w:type="dxa"/>
            <w:vAlign w:val="center"/>
          </w:tcPr>
          <w:p w:rsidR="0080537B" w:rsidRPr="00A73EB8" w:rsidRDefault="009B6EC8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9B6EC8" w:rsidRDefault="00787066" w:rsidP="009B6EC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two-dimensional array</w:t>
            </w:r>
          </w:p>
          <w:p w:rsidR="00787066" w:rsidRDefault="00787066" w:rsidP="009B6EC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row/column major</w:t>
            </w:r>
          </w:p>
          <w:p w:rsidR="000443AD" w:rsidRDefault="000443AD" w:rsidP="009B6EC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iteration structures</w:t>
            </w:r>
          </w:p>
          <w:p w:rsidR="00BF2C47" w:rsidRDefault="00787066" w:rsidP="000443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traversal</w:t>
            </w:r>
          </w:p>
          <w:p w:rsidR="000443AD" w:rsidRPr="00A73EB8" w:rsidRDefault="000443AD" w:rsidP="000443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RGB</w:t>
            </w:r>
          </w:p>
        </w:tc>
        <w:tc>
          <w:tcPr>
            <w:tcW w:w="3420" w:type="dxa"/>
            <w:vAlign w:val="center"/>
          </w:tcPr>
          <w:p w:rsidR="009B6EC8" w:rsidRDefault="009B6EC8" w:rsidP="009B6EC8">
            <w:pPr>
              <w:jc w:val="center"/>
            </w:pPr>
            <w:r>
              <w:t>PowerPoint</w:t>
            </w:r>
          </w:p>
          <w:p w:rsidR="009B6EC8" w:rsidRDefault="009B6EC8" w:rsidP="009B6EC8">
            <w:pPr>
              <w:jc w:val="center"/>
            </w:pPr>
            <w:r>
              <w:t>Handouts/Worksheets</w:t>
            </w:r>
          </w:p>
          <w:p w:rsidR="009B6EC8" w:rsidRDefault="009B6EC8" w:rsidP="009B6EC8">
            <w:pPr>
              <w:jc w:val="center"/>
            </w:pPr>
            <w:r>
              <w:t>Lab Activities</w:t>
            </w:r>
          </w:p>
          <w:p w:rsidR="00C63EA5" w:rsidRPr="002F1426" w:rsidRDefault="00C63EA5" w:rsidP="009B6EC8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80537B" w:rsidP="00A5565A">
            <w:pPr>
              <w:spacing w:after="120"/>
              <w:jc w:val="center"/>
              <w:rPr>
                <w:sz w:val="18"/>
              </w:rPr>
            </w:pPr>
          </w:p>
          <w:p w:rsidR="009B6EC8" w:rsidRDefault="00504001" w:rsidP="00A5565A">
            <w:pPr>
              <w:spacing w:after="120"/>
              <w:jc w:val="center"/>
              <w:rPr>
                <w:sz w:val="18"/>
              </w:rPr>
            </w:pPr>
            <w:r>
              <w:t>Projects</w:t>
            </w:r>
          </w:p>
          <w:p w:rsidR="009B6EC8" w:rsidRPr="00DB305D" w:rsidRDefault="009B6EC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2717B6" w:rsidP="00A5565A">
            <w:pPr>
              <w:jc w:val="center"/>
            </w:pPr>
          </w:p>
          <w:p w:rsidR="00BF2C47" w:rsidRDefault="0066178F" w:rsidP="00A5565A">
            <w:pPr>
              <w:jc w:val="center"/>
            </w:pPr>
            <w:proofErr w:type="spellStart"/>
            <w:r>
              <w:t>GridWorld</w:t>
            </w:r>
            <w:proofErr w:type="spellEnd"/>
            <w:r>
              <w:t xml:space="preserve"> Lab</w:t>
            </w:r>
          </w:p>
          <w:p w:rsidR="00BF2C47" w:rsidRPr="00DE5063" w:rsidRDefault="00BF2C47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66178F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66178F" w:rsidRDefault="0066178F" w:rsidP="0066178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two-dimensional array</w:t>
            </w:r>
          </w:p>
          <w:p w:rsidR="0066178F" w:rsidRDefault="0066178F" w:rsidP="0066178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row/column major</w:t>
            </w:r>
          </w:p>
          <w:p w:rsidR="0066178F" w:rsidRDefault="0066178F" w:rsidP="0066178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iteration structures</w:t>
            </w:r>
          </w:p>
          <w:p w:rsidR="0066178F" w:rsidRDefault="0066178F" w:rsidP="0066178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traversal</w:t>
            </w:r>
          </w:p>
          <w:p w:rsidR="0066178F" w:rsidRDefault="0066178F" w:rsidP="0066178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objects</w:t>
            </w:r>
          </w:p>
          <w:p w:rsidR="0066178F" w:rsidRDefault="0066178F" w:rsidP="0066178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classes</w:t>
            </w:r>
          </w:p>
          <w:p w:rsidR="0066178F" w:rsidRDefault="0066178F" w:rsidP="0066178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inheritance</w:t>
            </w:r>
          </w:p>
          <w:p w:rsidR="0066178F" w:rsidRDefault="0066178F" w:rsidP="0066178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abstract class</w:t>
            </w:r>
          </w:p>
          <w:p w:rsidR="00C63EA5" w:rsidRPr="00A73EB8" w:rsidRDefault="00C63EA5" w:rsidP="0066178F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504001" w:rsidRDefault="00504001" w:rsidP="00504001">
            <w:pPr>
              <w:jc w:val="center"/>
            </w:pPr>
            <w:r>
              <w:t>PowerPoint</w:t>
            </w:r>
          </w:p>
          <w:p w:rsidR="00504001" w:rsidRDefault="00504001" w:rsidP="00504001">
            <w:pPr>
              <w:jc w:val="center"/>
            </w:pPr>
            <w:r>
              <w:t>Handouts/Worksheets</w:t>
            </w:r>
          </w:p>
          <w:p w:rsidR="00504001" w:rsidRDefault="00504001" w:rsidP="00504001">
            <w:pPr>
              <w:jc w:val="center"/>
            </w:pPr>
            <w:r>
              <w:t>Lab Activities</w:t>
            </w:r>
          </w:p>
          <w:p w:rsidR="00C63EA5" w:rsidRPr="002F1426" w:rsidRDefault="00C63EA5" w:rsidP="000F11BE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504001" w:rsidP="00787066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Projects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43AD"/>
    <w:rsid w:val="000850C2"/>
    <w:rsid w:val="000F11BE"/>
    <w:rsid w:val="001951E8"/>
    <w:rsid w:val="001E1FF2"/>
    <w:rsid w:val="00243906"/>
    <w:rsid w:val="002717B6"/>
    <w:rsid w:val="00292253"/>
    <w:rsid w:val="002F1426"/>
    <w:rsid w:val="002F1966"/>
    <w:rsid w:val="003154BD"/>
    <w:rsid w:val="003A1F67"/>
    <w:rsid w:val="003E3C7F"/>
    <w:rsid w:val="00430277"/>
    <w:rsid w:val="00462B1F"/>
    <w:rsid w:val="004D4FCE"/>
    <w:rsid w:val="00504001"/>
    <w:rsid w:val="00512894"/>
    <w:rsid w:val="00577F22"/>
    <w:rsid w:val="005E38FC"/>
    <w:rsid w:val="00611B54"/>
    <w:rsid w:val="0066178F"/>
    <w:rsid w:val="007046B6"/>
    <w:rsid w:val="00744725"/>
    <w:rsid w:val="00787066"/>
    <w:rsid w:val="007A147C"/>
    <w:rsid w:val="007A5E9E"/>
    <w:rsid w:val="007F0C34"/>
    <w:rsid w:val="0080537B"/>
    <w:rsid w:val="008902B0"/>
    <w:rsid w:val="008A5D5F"/>
    <w:rsid w:val="00936FF9"/>
    <w:rsid w:val="00990086"/>
    <w:rsid w:val="009A0FC1"/>
    <w:rsid w:val="009B6EC8"/>
    <w:rsid w:val="00A73EB8"/>
    <w:rsid w:val="00A83DE6"/>
    <w:rsid w:val="00A94F6B"/>
    <w:rsid w:val="00AB0D64"/>
    <w:rsid w:val="00AC2828"/>
    <w:rsid w:val="00B149C5"/>
    <w:rsid w:val="00B36CB8"/>
    <w:rsid w:val="00B477DC"/>
    <w:rsid w:val="00B50047"/>
    <w:rsid w:val="00B963EA"/>
    <w:rsid w:val="00BE53BF"/>
    <w:rsid w:val="00BF2C47"/>
    <w:rsid w:val="00BF4A2D"/>
    <w:rsid w:val="00C63EA5"/>
    <w:rsid w:val="00C94F98"/>
    <w:rsid w:val="00CE7AD5"/>
    <w:rsid w:val="00D943CC"/>
    <w:rsid w:val="00D97955"/>
    <w:rsid w:val="00DB305D"/>
    <w:rsid w:val="00DC5B6C"/>
    <w:rsid w:val="00DE5063"/>
    <w:rsid w:val="00E629DC"/>
    <w:rsid w:val="00EC1E6D"/>
    <w:rsid w:val="00EF1B39"/>
    <w:rsid w:val="00FA43E2"/>
    <w:rsid w:val="00FE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537C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0380A-86A6-4B81-9A1A-7E166A2F7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17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6</cp:revision>
  <dcterms:created xsi:type="dcterms:W3CDTF">2017-08-08T15:41:00Z</dcterms:created>
  <dcterms:modified xsi:type="dcterms:W3CDTF">2018-06-19T15:47:00Z</dcterms:modified>
</cp:coreProperties>
</file>