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54EAE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00A4D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654EAE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54EAE">
              <w:t>Un</w:t>
            </w:r>
            <w:r w:rsidR="007969F9">
              <w:t>it 5A</w:t>
            </w:r>
            <w:r w:rsidR="00C00A4D">
              <w:t xml:space="preserve">: Quadratic </w:t>
            </w:r>
            <w:r w:rsidR="00654EAE">
              <w:t>Equations</w:t>
            </w:r>
            <w:r w:rsidR="00C00A4D">
              <w:t xml:space="preserve"> and Functions</w:t>
            </w:r>
          </w:p>
          <w:p w:rsidR="00D45D11" w:rsidRPr="002F1426" w:rsidRDefault="00D45D11" w:rsidP="00654EA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(Chapter 5 Part 1)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C00A4D">
              <w:rPr>
                <w:b/>
              </w:rPr>
              <w:t xml:space="preserve"> </w:t>
            </w:r>
            <w:r w:rsidR="00D45D11">
              <w:rPr>
                <w:b/>
              </w:rPr>
              <w:t>16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54EAE">
              <w:t>How do we solve quadratic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54EAE" w:rsidP="00A5565A">
            <w:pPr>
              <w:jc w:val="center"/>
            </w:pPr>
            <w:r>
              <w:t>Factoring Quadratic Expressions</w:t>
            </w:r>
          </w:p>
        </w:tc>
        <w:tc>
          <w:tcPr>
            <w:tcW w:w="1890" w:type="dxa"/>
            <w:vAlign w:val="center"/>
          </w:tcPr>
          <w:p w:rsidR="00A73EB8" w:rsidRPr="00A73EB8" w:rsidRDefault="00C00A4D" w:rsidP="00A5565A">
            <w:pPr>
              <w:jc w:val="center"/>
            </w:pPr>
            <w:r>
              <w:t>A2.1.22.1</w:t>
            </w:r>
          </w:p>
        </w:tc>
        <w:tc>
          <w:tcPr>
            <w:tcW w:w="3420" w:type="dxa"/>
            <w:vAlign w:val="center"/>
          </w:tcPr>
          <w:p w:rsidR="00A73EB8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factors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squares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 of two squares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 polynomials</w:t>
            </w:r>
          </w:p>
          <w:p w:rsidR="00654EAE" w:rsidRPr="00A73EB8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</w:tc>
        <w:tc>
          <w:tcPr>
            <w:tcW w:w="3420" w:type="dxa"/>
            <w:vAlign w:val="center"/>
          </w:tcPr>
          <w:p w:rsidR="00A73EB8" w:rsidRDefault="00C00A4D" w:rsidP="00A5565A">
            <w:pPr>
              <w:jc w:val="center"/>
            </w:pPr>
            <w:r>
              <w:t>Textbook</w:t>
            </w:r>
          </w:p>
          <w:p w:rsidR="00C00A4D" w:rsidRDefault="00C00A4D" w:rsidP="00A5565A">
            <w:pPr>
              <w:jc w:val="center"/>
            </w:pPr>
            <w:r>
              <w:t>Graphing Calculator</w:t>
            </w:r>
          </w:p>
          <w:p w:rsidR="00C00A4D" w:rsidRPr="002F1426" w:rsidRDefault="00C00A4D" w:rsidP="00A5565A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54EAE" w:rsidP="00A5565A">
            <w:pPr>
              <w:jc w:val="center"/>
            </w:pPr>
            <w:r>
              <w:t>Solving Quadratic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C00A4D" w:rsidP="00A5565A">
            <w:pPr>
              <w:jc w:val="center"/>
            </w:pPr>
            <w:r>
              <w:t>A2.2.2.1.1</w:t>
            </w:r>
          </w:p>
        </w:tc>
        <w:tc>
          <w:tcPr>
            <w:tcW w:w="3420" w:type="dxa"/>
            <w:vAlign w:val="center"/>
          </w:tcPr>
          <w:p w:rsidR="0080537B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 or a quadratic linear coefficient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zeros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654EAE" w:rsidRPr="00A73EB8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solutions</w:t>
            </w:r>
          </w:p>
        </w:tc>
        <w:tc>
          <w:tcPr>
            <w:tcW w:w="3420" w:type="dxa"/>
            <w:vAlign w:val="center"/>
          </w:tcPr>
          <w:p w:rsidR="00C00A4D" w:rsidRDefault="00C00A4D" w:rsidP="00C00A4D">
            <w:pPr>
              <w:jc w:val="center"/>
            </w:pPr>
            <w:r>
              <w:t>Textbook</w:t>
            </w:r>
          </w:p>
          <w:p w:rsidR="00C00A4D" w:rsidRDefault="00C00A4D" w:rsidP="00C00A4D">
            <w:pPr>
              <w:jc w:val="center"/>
            </w:pPr>
            <w:r>
              <w:t>Graphing Calculator</w:t>
            </w:r>
          </w:p>
          <w:p w:rsidR="0080537B" w:rsidRPr="002F1426" w:rsidRDefault="00C00A4D" w:rsidP="00C00A4D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54EAE" w:rsidP="00A5565A">
            <w:pPr>
              <w:jc w:val="center"/>
            </w:pPr>
            <w:r>
              <w:t>Complex Numbers</w:t>
            </w:r>
          </w:p>
        </w:tc>
        <w:tc>
          <w:tcPr>
            <w:tcW w:w="1890" w:type="dxa"/>
            <w:vAlign w:val="center"/>
          </w:tcPr>
          <w:p w:rsidR="0080537B" w:rsidRPr="00A73EB8" w:rsidRDefault="00C00A4D" w:rsidP="00A5565A">
            <w:pPr>
              <w:jc w:val="center"/>
            </w:pPr>
            <w:r>
              <w:t>A2.1.1.1.1</w:t>
            </w:r>
          </w:p>
        </w:tc>
        <w:tc>
          <w:tcPr>
            <w:tcW w:w="3420" w:type="dxa"/>
            <w:vAlign w:val="center"/>
          </w:tcPr>
          <w:p w:rsidR="0080537B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imaginary number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complex number</w:t>
            </w:r>
          </w:p>
          <w:p w:rsidR="00654EAE" w:rsidRPr="00A73EB8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imaginary solutions</w:t>
            </w:r>
          </w:p>
        </w:tc>
        <w:tc>
          <w:tcPr>
            <w:tcW w:w="3420" w:type="dxa"/>
            <w:vAlign w:val="center"/>
          </w:tcPr>
          <w:p w:rsidR="00C00A4D" w:rsidRDefault="00C00A4D" w:rsidP="00C00A4D">
            <w:pPr>
              <w:jc w:val="center"/>
            </w:pPr>
            <w:r>
              <w:t>Textbook</w:t>
            </w:r>
          </w:p>
          <w:p w:rsidR="00C00A4D" w:rsidRDefault="00C00A4D" w:rsidP="00C00A4D">
            <w:pPr>
              <w:jc w:val="center"/>
            </w:pPr>
            <w:r>
              <w:t>Graphing Calculator</w:t>
            </w:r>
          </w:p>
          <w:p w:rsidR="0080537B" w:rsidRPr="002F1426" w:rsidRDefault="00C00A4D" w:rsidP="00C00A4D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80537B" w:rsidRPr="00DB305D" w:rsidRDefault="00652BE4" w:rsidP="00652BE4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>Quiz 5.4-5.5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54EAE" w:rsidP="00A5565A">
            <w:pPr>
              <w:jc w:val="center"/>
            </w:pPr>
            <w:r>
              <w:t>Quadratic Formula</w:t>
            </w:r>
          </w:p>
        </w:tc>
        <w:tc>
          <w:tcPr>
            <w:tcW w:w="1890" w:type="dxa"/>
            <w:vAlign w:val="center"/>
          </w:tcPr>
          <w:p w:rsidR="002717B6" w:rsidRPr="00A73EB8" w:rsidRDefault="00C00A4D" w:rsidP="00A5565A">
            <w:pPr>
              <w:jc w:val="center"/>
            </w:pPr>
            <w:r>
              <w:t>A2.1.3.1.1</w:t>
            </w:r>
          </w:p>
        </w:tc>
        <w:tc>
          <w:tcPr>
            <w:tcW w:w="3420" w:type="dxa"/>
            <w:vAlign w:val="center"/>
          </w:tcPr>
          <w:p w:rsidR="002717B6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 coefficient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coefficient</w:t>
            </w:r>
          </w:p>
          <w:p w:rsidR="00654EAE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 coefficient</w:t>
            </w:r>
          </w:p>
          <w:p w:rsidR="00654EAE" w:rsidRPr="00A73EB8" w:rsidRDefault="00654EA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discriminant</w:t>
            </w:r>
          </w:p>
        </w:tc>
        <w:tc>
          <w:tcPr>
            <w:tcW w:w="3420" w:type="dxa"/>
            <w:vAlign w:val="center"/>
          </w:tcPr>
          <w:p w:rsidR="00C00A4D" w:rsidRDefault="00C00A4D" w:rsidP="00C00A4D">
            <w:pPr>
              <w:jc w:val="center"/>
            </w:pPr>
            <w:r>
              <w:t>Textbook</w:t>
            </w:r>
          </w:p>
          <w:p w:rsidR="00C00A4D" w:rsidRDefault="00C00A4D" w:rsidP="00C00A4D">
            <w:pPr>
              <w:jc w:val="center"/>
            </w:pPr>
            <w:r>
              <w:t>Graphing Calculator</w:t>
            </w:r>
          </w:p>
          <w:p w:rsidR="002717B6" w:rsidRPr="002F1426" w:rsidRDefault="00C00A4D" w:rsidP="00C00A4D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2717B6" w:rsidRPr="00DB305D" w:rsidRDefault="00652BE4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5.6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00A4D" w:rsidP="00A5565A">
            <w:pPr>
              <w:jc w:val="center"/>
            </w:pPr>
            <w:r>
              <w:t>Transforming Quadratic Graphs</w:t>
            </w:r>
          </w:p>
        </w:tc>
        <w:tc>
          <w:tcPr>
            <w:tcW w:w="1890" w:type="dxa"/>
            <w:vAlign w:val="center"/>
          </w:tcPr>
          <w:p w:rsidR="002717B6" w:rsidRPr="00A73EB8" w:rsidRDefault="00C00A4D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2717B6" w:rsidRPr="00A73EB8" w:rsidRDefault="00C00A4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 Form</w:t>
            </w:r>
          </w:p>
        </w:tc>
        <w:tc>
          <w:tcPr>
            <w:tcW w:w="3420" w:type="dxa"/>
            <w:vAlign w:val="center"/>
          </w:tcPr>
          <w:p w:rsidR="00C00A4D" w:rsidRDefault="00C00A4D" w:rsidP="00C00A4D">
            <w:pPr>
              <w:jc w:val="center"/>
            </w:pPr>
            <w:r>
              <w:t>Textbook</w:t>
            </w:r>
          </w:p>
          <w:p w:rsidR="00C00A4D" w:rsidRDefault="00C00A4D" w:rsidP="00C00A4D">
            <w:pPr>
              <w:jc w:val="center"/>
            </w:pPr>
            <w:r>
              <w:t>Graphing Calculator</w:t>
            </w:r>
          </w:p>
          <w:p w:rsidR="002717B6" w:rsidRPr="002F1426" w:rsidRDefault="00C00A4D" w:rsidP="00C00A4D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2717B6" w:rsidRPr="00DB305D" w:rsidRDefault="00652BE4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Unit 5A Test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52BE4"/>
    <w:rsid w:val="00654EAE"/>
    <w:rsid w:val="007969F9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00A4D"/>
    <w:rsid w:val="00C94F98"/>
    <w:rsid w:val="00D45D1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D7D2A-4D8B-4E33-B1F4-9AF0FDAB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6</cp:revision>
  <dcterms:created xsi:type="dcterms:W3CDTF">2017-01-27T14:15:00Z</dcterms:created>
  <dcterms:modified xsi:type="dcterms:W3CDTF">2017-08-08T16:20:00Z</dcterms:modified>
</cp:coreProperties>
</file>