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5B6C">
        <w:rPr>
          <w:u w:val="single"/>
        </w:rPr>
        <w:t xml:space="preserve">AP Computer Science </w:t>
      </w:r>
      <w:proofErr w:type="gramStart"/>
      <w:r w:rsidR="00DC5B6C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C5B6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3261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46B6">
              <w:t xml:space="preserve">Unit 5: </w:t>
            </w:r>
            <w:r w:rsidR="00E3261A">
              <w:t>Data Structures</w:t>
            </w:r>
          </w:p>
        </w:tc>
        <w:tc>
          <w:tcPr>
            <w:tcW w:w="7920" w:type="dxa"/>
          </w:tcPr>
          <w:p w:rsidR="009A0FC1" w:rsidRPr="00BF2C47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B2AD6">
              <w:t>20</w:t>
            </w:r>
            <w:r w:rsidR="00BF2C4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87D46">
              <w:t xml:space="preserve">How do I </w:t>
            </w:r>
            <w:r w:rsidR="008B2AD6">
              <w:t xml:space="preserve">design and </w:t>
            </w:r>
            <w:r w:rsidR="00BF2C47">
              <w:t xml:space="preserve">implement </w:t>
            </w:r>
            <w:r w:rsidR="0095706A">
              <w:t>abstract</w:t>
            </w:r>
            <w:r w:rsidR="00E3261A">
              <w:t xml:space="preserve"> data</w:t>
            </w:r>
            <w:r w:rsidR="00CE7AD5">
              <w:t xml:space="preserve"> </w:t>
            </w:r>
            <w:r w:rsidR="00484051">
              <w:t xml:space="preserve">type </w:t>
            </w:r>
            <w:r w:rsidR="00E3261A">
              <w:t>structures</w:t>
            </w:r>
            <w:r w:rsidR="00462B1F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3261A" w:rsidP="00A5565A">
            <w:pPr>
              <w:jc w:val="center"/>
            </w:pPr>
            <w:r>
              <w:t>Linked Lists</w:t>
            </w:r>
          </w:p>
        </w:tc>
        <w:tc>
          <w:tcPr>
            <w:tcW w:w="1890" w:type="dxa"/>
            <w:vAlign w:val="center"/>
          </w:tcPr>
          <w:p w:rsidR="00A73EB8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134A46" w:rsidRDefault="00134A46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collections</w:t>
            </w:r>
          </w:p>
          <w:p w:rsidR="00BF4A2D" w:rsidRDefault="00CE7AD5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B36CB8" w:rsidRDefault="007046B6" w:rsidP="00B36C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implementation</w:t>
            </w:r>
          </w:p>
          <w:p w:rsidR="005E60F8" w:rsidRPr="00A73EB8" w:rsidRDefault="005E60F8" w:rsidP="00B36C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traversal</w:t>
            </w:r>
          </w:p>
        </w:tc>
        <w:tc>
          <w:tcPr>
            <w:tcW w:w="3420" w:type="dxa"/>
            <w:vAlign w:val="center"/>
          </w:tcPr>
          <w:p w:rsidR="00A73EB8" w:rsidRDefault="00462B1F" w:rsidP="00A5565A">
            <w:pPr>
              <w:jc w:val="center"/>
            </w:pPr>
            <w:r>
              <w:t>PowerPoint</w:t>
            </w:r>
          </w:p>
          <w:p w:rsidR="00462B1F" w:rsidRDefault="00462B1F" w:rsidP="00A5565A">
            <w:pPr>
              <w:jc w:val="center"/>
            </w:pPr>
            <w:r>
              <w:t>Handouts/Worksheets</w:t>
            </w:r>
          </w:p>
          <w:p w:rsidR="00462B1F" w:rsidRDefault="00462B1F" w:rsidP="00A5565A">
            <w:pPr>
              <w:jc w:val="center"/>
            </w:pPr>
            <w:r>
              <w:t>Lab Activities</w:t>
            </w:r>
          </w:p>
          <w:p w:rsidR="00C63EA5" w:rsidRPr="00462B1F" w:rsidRDefault="00292253" w:rsidP="00A5565A">
            <w:pPr>
              <w:jc w:val="center"/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462B1F" w:rsidRPr="00462B1F" w:rsidRDefault="00462B1F" w:rsidP="00A5565A">
            <w:pPr>
              <w:spacing w:after="120"/>
              <w:jc w:val="center"/>
            </w:pPr>
            <w:r>
              <w:t>Quiz, Projects,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3261A" w:rsidP="007046B6">
            <w:pPr>
              <w:jc w:val="center"/>
            </w:pPr>
            <w:r>
              <w:t>Stacks &amp; Queues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7046B6" w:rsidRDefault="005E60F8" w:rsidP="00CE7A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design </w:t>
            </w:r>
          </w:p>
          <w:p w:rsidR="005E60F8" w:rsidRDefault="005E60F8" w:rsidP="005E6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implementation</w:t>
            </w:r>
          </w:p>
          <w:p w:rsidR="008B2AD6" w:rsidRPr="00A73EB8" w:rsidRDefault="008B2AD6" w:rsidP="005E6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FIFO vs LIFO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292253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80537B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E60F8" w:rsidP="00A5565A">
            <w:pPr>
              <w:jc w:val="center"/>
            </w:pPr>
            <w:r>
              <w:t>Trees</w:t>
            </w:r>
          </w:p>
        </w:tc>
        <w:tc>
          <w:tcPr>
            <w:tcW w:w="1890" w:type="dxa"/>
            <w:vAlign w:val="center"/>
          </w:tcPr>
          <w:p w:rsidR="0080537B" w:rsidRPr="00A73EB8" w:rsidRDefault="009B6E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763B5" w:rsidRDefault="008763B5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sets and maps </w:t>
            </w:r>
          </w:p>
          <w:p w:rsidR="007046B6" w:rsidRDefault="005E60F8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node</w:t>
            </w:r>
          </w:p>
          <w:p w:rsidR="005E60F8" w:rsidRDefault="005E60F8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binary tree</w:t>
            </w:r>
          </w:p>
          <w:p w:rsidR="005E60F8" w:rsidRPr="00A73EB8" w:rsidRDefault="005E60F8" w:rsidP="000F11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traversal</w:t>
            </w:r>
          </w:p>
        </w:tc>
        <w:tc>
          <w:tcPr>
            <w:tcW w:w="3420" w:type="dxa"/>
            <w:vAlign w:val="center"/>
          </w:tcPr>
          <w:p w:rsidR="009B6EC8" w:rsidRDefault="009B6EC8" w:rsidP="009B6EC8">
            <w:pPr>
              <w:jc w:val="center"/>
            </w:pPr>
            <w:r>
              <w:t>PowerPoint</w:t>
            </w:r>
          </w:p>
          <w:p w:rsidR="009B6EC8" w:rsidRDefault="009B6EC8" w:rsidP="009B6EC8">
            <w:pPr>
              <w:jc w:val="center"/>
            </w:pPr>
            <w:r>
              <w:t>Handouts/Worksheets</w:t>
            </w:r>
          </w:p>
          <w:p w:rsidR="009B6EC8" w:rsidRDefault="009B6EC8" w:rsidP="009B6EC8">
            <w:pPr>
              <w:jc w:val="center"/>
            </w:pPr>
            <w:r>
              <w:t>Lab Activities</w:t>
            </w:r>
          </w:p>
          <w:p w:rsidR="00C63EA5" w:rsidRPr="002F1426" w:rsidRDefault="009B6EC8" w:rsidP="009B6EC8">
            <w:pPr>
              <w:jc w:val="center"/>
              <w:rPr>
                <w:b/>
              </w:rPr>
            </w:pPr>
            <w:r>
              <w:t>Online Review Resource</w:t>
            </w:r>
          </w:p>
        </w:tc>
        <w:tc>
          <w:tcPr>
            <w:tcW w:w="2880" w:type="dxa"/>
            <w:vAlign w:val="center"/>
          </w:tcPr>
          <w:p w:rsidR="0080537B" w:rsidRDefault="0080537B" w:rsidP="00A5565A">
            <w:pPr>
              <w:spacing w:after="120"/>
              <w:jc w:val="center"/>
              <w:rPr>
                <w:sz w:val="18"/>
              </w:rPr>
            </w:pPr>
          </w:p>
          <w:p w:rsidR="009B6EC8" w:rsidRDefault="009B6EC8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  <w:p w:rsidR="009B6EC8" w:rsidRPr="00DB305D" w:rsidRDefault="009B6EC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Default="005E60F8" w:rsidP="00A5565A">
            <w:pPr>
              <w:jc w:val="center"/>
            </w:pPr>
            <w:r>
              <w:t>Hash Tables</w:t>
            </w:r>
          </w:p>
          <w:p w:rsidR="00BF2C47" w:rsidRPr="00DE5063" w:rsidRDefault="00BF2C47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5E60F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C63EA5" w:rsidRDefault="008B2AD6" w:rsidP="008B2A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8B2AD6" w:rsidRDefault="008B2AD6" w:rsidP="008B2A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implement</w:t>
            </w:r>
          </w:p>
          <w:p w:rsidR="008B2AD6" w:rsidRPr="00A73EB8" w:rsidRDefault="008B2AD6" w:rsidP="008B2A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collision</w:t>
            </w:r>
          </w:p>
        </w:tc>
        <w:tc>
          <w:tcPr>
            <w:tcW w:w="3420" w:type="dxa"/>
            <w:vAlign w:val="center"/>
          </w:tcPr>
          <w:p w:rsidR="005E60F8" w:rsidRDefault="005E60F8" w:rsidP="005E60F8">
            <w:pPr>
              <w:jc w:val="center"/>
            </w:pPr>
            <w:r>
              <w:t>PowerPoint</w:t>
            </w:r>
          </w:p>
          <w:p w:rsidR="005E60F8" w:rsidRDefault="005E60F8" w:rsidP="005E60F8">
            <w:pPr>
              <w:jc w:val="center"/>
            </w:pPr>
            <w:r>
              <w:t>Handouts/Worksheets</w:t>
            </w:r>
          </w:p>
          <w:p w:rsidR="005E60F8" w:rsidRDefault="005E60F8" w:rsidP="005E60F8">
            <w:pPr>
              <w:jc w:val="center"/>
            </w:pPr>
            <w:r>
              <w:t>Lab Activities</w:t>
            </w:r>
          </w:p>
          <w:p w:rsidR="00C63EA5" w:rsidRPr="002F1426" w:rsidRDefault="005E60F8" w:rsidP="005E60F8">
            <w:pPr>
              <w:jc w:val="center"/>
              <w:rPr>
                <w:b/>
              </w:rPr>
            </w:pPr>
            <w:r>
              <w:t>Online Review Resource</w:t>
            </w:r>
          </w:p>
        </w:tc>
        <w:tc>
          <w:tcPr>
            <w:tcW w:w="2880" w:type="dxa"/>
            <w:vAlign w:val="center"/>
          </w:tcPr>
          <w:p w:rsidR="002717B6" w:rsidRPr="00DB305D" w:rsidRDefault="005E60F8" w:rsidP="005E60F8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Pr="00DE5063" w:rsidRDefault="00BF2C47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D943C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63EA5" w:rsidRPr="002F1426" w:rsidRDefault="00C63EA5" w:rsidP="00C63EA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11BE"/>
    <w:rsid w:val="00134A46"/>
    <w:rsid w:val="001951E8"/>
    <w:rsid w:val="001E1FF2"/>
    <w:rsid w:val="00243906"/>
    <w:rsid w:val="002717B6"/>
    <w:rsid w:val="00292253"/>
    <w:rsid w:val="002F1426"/>
    <w:rsid w:val="002F1966"/>
    <w:rsid w:val="003154BD"/>
    <w:rsid w:val="003A1F67"/>
    <w:rsid w:val="003E3C7F"/>
    <w:rsid w:val="00430277"/>
    <w:rsid w:val="00462B1F"/>
    <w:rsid w:val="00484051"/>
    <w:rsid w:val="004D4FCE"/>
    <w:rsid w:val="00512894"/>
    <w:rsid w:val="00577F22"/>
    <w:rsid w:val="005A326A"/>
    <w:rsid w:val="005E38FC"/>
    <w:rsid w:val="005E60F8"/>
    <w:rsid w:val="00611B54"/>
    <w:rsid w:val="007046B6"/>
    <w:rsid w:val="007A147C"/>
    <w:rsid w:val="007A5E9E"/>
    <w:rsid w:val="007F0C34"/>
    <w:rsid w:val="0080537B"/>
    <w:rsid w:val="008763B5"/>
    <w:rsid w:val="008902B0"/>
    <w:rsid w:val="008A5D5F"/>
    <w:rsid w:val="008B2AD6"/>
    <w:rsid w:val="0095706A"/>
    <w:rsid w:val="00982315"/>
    <w:rsid w:val="00990086"/>
    <w:rsid w:val="009A0FC1"/>
    <w:rsid w:val="009B6EC8"/>
    <w:rsid w:val="00A73EB8"/>
    <w:rsid w:val="00A83DE6"/>
    <w:rsid w:val="00A87D46"/>
    <w:rsid w:val="00A94F6B"/>
    <w:rsid w:val="00AB0D64"/>
    <w:rsid w:val="00AC2828"/>
    <w:rsid w:val="00B149C5"/>
    <w:rsid w:val="00B36CB8"/>
    <w:rsid w:val="00B477DC"/>
    <w:rsid w:val="00B50047"/>
    <w:rsid w:val="00B963EA"/>
    <w:rsid w:val="00BE53BF"/>
    <w:rsid w:val="00BF2C47"/>
    <w:rsid w:val="00BF4A2D"/>
    <w:rsid w:val="00C63EA5"/>
    <w:rsid w:val="00C94F98"/>
    <w:rsid w:val="00CE7AD5"/>
    <w:rsid w:val="00D943CC"/>
    <w:rsid w:val="00D97955"/>
    <w:rsid w:val="00DB305D"/>
    <w:rsid w:val="00DC5B6C"/>
    <w:rsid w:val="00DE5063"/>
    <w:rsid w:val="00E3261A"/>
    <w:rsid w:val="00EF1B39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5EC5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61F79-0365-48C8-BCD3-5EFD21F6D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10</cp:revision>
  <dcterms:created xsi:type="dcterms:W3CDTF">2017-08-08T15:15:00Z</dcterms:created>
  <dcterms:modified xsi:type="dcterms:W3CDTF">2018-06-19T15:57:00Z</dcterms:modified>
</cp:coreProperties>
</file>