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5B6C">
        <w:rPr>
          <w:u w:val="single"/>
        </w:rPr>
        <w:t xml:space="preserve">AP Computer Science </w:t>
      </w:r>
      <w:proofErr w:type="gramStart"/>
      <w:r w:rsidR="00DC5B6C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C5B6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E7AD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2B1F">
              <w:t xml:space="preserve">Unit </w:t>
            </w:r>
            <w:r w:rsidR="00CE7AD5">
              <w:t>4: Extending Cl</w:t>
            </w:r>
            <w:r w:rsidR="00AE1B3F">
              <w:t xml:space="preserve">asses </w:t>
            </w:r>
          </w:p>
        </w:tc>
        <w:tc>
          <w:tcPr>
            <w:tcW w:w="7920" w:type="dxa"/>
          </w:tcPr>
          <w:p w:rsidR="009A0FC1" w:rsidRPr="00BF2C47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E7AD5">
              <w:t>35</w:t>
            </w:r>
            <w:r w:rsidR="00BF2C4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F2C47">
              <w:t xml:space="preserve">How do I design, implement standard </w:t>
            </w:r>
            <w:r w:rsidR="00CE7AD5">
              <w:t xml:space="preserve">class structures in object-oriented programming, and </w:t>
            </w:r>
            <w:r w:rsidR="00AE1B3F">
              <w:t>implement class/object hierarchy</w:t>
            </w:r>
            <w:r w:rsidR="00462B1F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E7AD5" w:rsidP="00A5565A">
            <w:pPr>
              <w:jc w:val="center"/>
            </w:pPr>
            <w:r>
              <w:t>Interfaces</w:t>
            </w:r>
          </w:p>
        </w:tc>
        <w:tc>
          <w:tcPr>
            <w:tcW w:w="1890" w:type="dxa"/>
            <w:vAlign w:val="center"/>
          </w:tcPr>
          <w:p w:rsidR="00A73EB8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BF4A2D" w:rsidRDefault="00CE7AD5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C63EA5" w:rsidRDefault="00CE7AD5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extend</w:t>
            </w:r>
          </w:p>
          <w:p w:rsidR="00B36CB8" w:rsidRPr="00A73EB8" w:rsidRDefault="00CE7AD5" w:rsidP="00B36C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Comparable() interface</w:t>
            </w:r>
          </w:p>
        </w:tc>
        <w:tc>
          <w:tcPr>
            <w:tcW w:w="3420" w:type="dxa"/>
            <w:vAlign w:val="center"/>
          </w:tcPr>
          <w:p w:rsidR="00A73EB8" w:rsidRDefault="00462B1F" w:rsidP="00A5565A">
            <w:pPr>
              <w:jc w:val="center"/>
            </w:pPr>
            <w:r>
              <w:t>PowerPoint</w:t>
            </w:r>
          </w:p>
          <w:p w:rsidR="00462B1F" w:rsidRDefault="00462B1F" w:rsidP="00A5565A">
            <w:pPr>
              <w:jc w:val="center"/>
            </w:pPr>
            <w:r>
              <w:t>Handouts/Worksheets</w:t>
            </w:r>
          </w:p>
          <w:p w:rsidR="00462B1F" w:rsidRDefault="00462B1F" w:rsidP="00A5565A">
            <w:pPr>
              <w:jc w:val="center"/>
            </w:pPr>
            <w:r>
              <w:t>Lab Activities</w:t>
            </w:r>
          </w:p>
          <w:p w:rsidR="00C63EA5" w:rsidRPr="00462B1F" w:rsidRDefault="00292253" w:rsidP="00A5565A">
            <w:pPr>
              <w:jc w:val="center"/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462B1F" w:rsidRPr="00462B1F" w:rsidRDefault="00462B1F" w:rsidP="00A5565A">
            <w:pPr>
              <w:spacing w:after="120"/>
              <w:jc w:val="center"/>
            </w:pPr>
            <w:r>
              <w:t>Quiz, Projects,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E7AD5" w:rsidP="00A5565A">
            <w:pPr>
              <w:jc w:val="center"/>
            </w:pPr>
            <w:r>
              <w:t>Inheritance</w:t>
            </w:r>
          </w:p>
        </w:tc>
        <w:tc>
          <w:tcPr>
            <w:tcW w:w="1890" w:type="dxa"/>
            <w:vAlign w:val="center"/>
          </w:tcPr>
          <w:p w:rsidR="0080537B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9B6EC8" w:rsidRDefault="00CE7AD5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subclasses</w:t>
            </w:r>
          </w:p>
          <w:p w:rsidR="00CE7AD5" w:rsidRDefault="00CE7AD5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overriding methods</w:t>
            </w:r>
          </w:p>
          <w:p w:rsidR="00CE7AD5" w:rsidRDefault="00CE7AD5" w:rsidP="00CE7A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hierarchy</w:t>
            </w:r>
          </w:p>
          <w:p w:rsidR="00B50047" w:rsidRPr="00A73EB8" w:rsidRDefault="00B50047" w:rsidP="00CE7A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scope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80537B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292253" w:rsidP="00C63EA5">
            <w:pPr>
              <w:jc w:val="center"/>
              <w:rPr>
                <w:b/>
              </w:rPr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80537B" w:rsidRPr="00DB305D" w:rsidRDefault="00C63EA5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E7AD5" w:rsidP="00A5565A">
            <w:pPr>
              <w:jc w:val="center"/>
            </w:pPr>
            <w:r>
              <w:t>Abstract Classes</w:t>
            </w:r>
          </w:p>
        </w:tc>
        <w:tc>
          <w:tcPr>
            <w:tcW w:w="1890" w:type="dxa"/>
            <w:vAlign w:val="center"/>
          </w:tcPr>
          <w:p w:rsidR="0080537B" w:rsidRPr="00A73EB8" w:rsidRDefault="009B6EC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9B6EC8" w:rsidRDefault="00CE7AD5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9B6EC8" w:rsidRDefault="009B6EC8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operations</w:t>
            </w:r>
          </w:p>
          <w:p w:rsidR="009B6EC8" w:rsidRDefault="009B6EC8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array reference</w:t>
            </w:r>
          </w:p>
          <w:p w:rsidR="00BF2C47" w:rsidRPr="00A73EB8" w:rsidRDefault="009B6EC8" w:rsidP="000F11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List reference</w:t>
            </w:r>
          </w:p>
        </w:tc>
        <w:tc>
          <w:tcPr>
            <w:tcW w:w="3420" w:type="dxa"/>
            <w:vAlign w:val="center"/>
          </w:tcPr>
          <w:p w:rsidR="009B6EC8" w:rsidRDefault="009B6EC8" w:rsidP="009B6EC8">
            <w:pPr>
              <w:jc w:val="center"/>
            </w:pPr>
            <w:r>
              <w:t>PowerPoint</w:t>
            </w:r>
          </w:p>
          <w:p w:rsidR="009B6EC8" w:rsidRDefault="009B6EC8" w:rsidP="009B6EC8">
            <w:pPr>
              <w:jc w:val="center"/>
            </w:pPr>
            <w:r>
              <w:t>Handouts/Worksheets</w:t>
            </w:r>
          </w:p>
          <w:p w:rsidR="009B6EC8" w:rsidRDefault="009B6EC8" w:rsidP="009B6EC8">
            <w:pPr>
              <w:jc w:val="center"/>
            </w:pPr>
            <w:r>
              <w:t>Lab Activities</w:t>
            </w:r>
          </w:p>
          <w:p w:rsidR="00C63EA5" w:rsidRPr="002F1426" w:rsidRDefault="009B6EC8" w:rsidP="009B6EC8">
            <w:pPr>
              <w:jc w:val="center"/>
              <w:rPr>
                <w:b/>
              </w:rPr>
            </w:pPr>
            <w:r>
              <w:t>Online Review Resource</w:t>
            </w:r>
          </w:p>
        </w:tc>
        <w:tc>
          <w:tcPr>
            <w:tcW w:w="2880" w:type="dxa"/>
            <w:vAlign w:val="center"/>
          </w:tcPr>
          <w:p w:rsidR="0080537B" w:rsidRDefault="0080537B" w:rsidP="00A5565A">
            <w:pPr>
              <w:spacing w:after="120"/>
              <w:jc w:val="center"/>
              <w:rPr>
                <w:sz w:val="18"/>
              </w:rPr>
            </w:pPr>
          </w:p>
          <w:p w:rsidR="009B6EC8" w:rsidRDefault="009B6EC8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  <w:p w:rsidR="009B6EC8" w:rsidRPr="00DB305D" w:rsidRDefault="009B6EC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BF2C47" w:rsidRPr="00DE5063" w:rsidRDefault="00BF2C47" w:rsidP="00AE1B3F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0F11BE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C63EA5" w:rsidRPr="00A73EB8" w:rsidRDefault="00C63EA5" w:rsidP="00AE1B3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63EA5" w:rsidRPr="002F1426" w:rsidRDefault="00C63EA5" w:rsidP="000F11BE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E1B3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Pr="00DE5063" w:rsidRDefault="00BF2C47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D943C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63EA5" w:rsidRPr="002F1426" w:rsidRDefault="00C63EA5" w:rsidP="00C63EA5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11BE"/>
    <w:rsid w:val="001951E8"/>
    <w:rsid w:val="001E1FF2"/>
    <w:rsid w:val="00243906"/>
    <w:rsid w:val="002717B6"/>
    <w:rsid w:val="00292253"/>
    <w:rsid w:val="002F1426"/>
    <w:rsid w:val="002F1966"/>
    <w:rsid w:val="003154BD"/>
    <w:rsid w:val="003A1F67"/>
    <w:rsid w:val="003E3C7F"/>
    <w:rsid w:val="00430277"/>
    <w:rsid w:val="00462B1F"/>
    <w:rsid w:val="004D4FCE"/>
    <w:rsid w:val="00512894"/>
    <w:rsid w:val="00577F22"/>
    <w:rsid w:val="005E38FC"/>
    <w:rsid w:val="00611B54"/>
    <w:rsid w:val="007046B6"/>
    <w:rsid w:val="00744725"/>
    <w:rsid w:val="007A147C"/>
    <w:rsid w:val="007A5E9E"/>
    <w:rsid w:val="007F0C34"/>
    <w:rsid w:val="0080537B"/>
    <w:rsid w:val="008902B0"/>
    <w:rsid w:val="008A5D5F"/>
    <w:rsid w:val="00936FF9"/>
    <w:rsid w:val="00990086"/>
    <w:rsid w:val="009A0FC1"/>
    <w:rsid w:val="009B6EC8"/>
    <w:rsid w:val="00A73EB8"/>
    <w:rsid w:val="00A83DE6"/>
    <w:rsid w:val="00A94F6B"/>
    <w:rsid w:val="00AB0D64"/>
    <w:rsid w:val="00AC2828"/>
    <w:rsid w:val="00AE1B3F"/>
    <w:rsid w:val="00B149C5"/>
    <w:rsid w:val="00B36CB8"/>
    <w:rsid w:val="00B477DC"/>
    <w:rsid w:val="00B50047"/>
    <w:rsid w:val="00B963EA"/>
    <w:rsid w:val="00BE53BF"/>
    <w:rsid w:val="00BF2C47"/>
    <w:rsid w:val="00BF4A2D"/>
    <w:rsid w:val="00C63EA5"/>
    <w:rsid w:val="00C94F98"/>
    <w:rsid w:val="00CE7AD5"/>
    <w:rsid w:val="00D943CC"/>
    <w:rsid w:val="00D97955"/>
    <w:rsid w:val="00DB305D"/>
    <w:rsid w:val="00DC5B6C"/>
    <w:rsid w:val="00DE5063"/>
    <w:rsid w:val="00EF1B39"/>
    <w:rsid w:val="00F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20E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4F080-B346-46DE-99AB-F7F97A5B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3</cp:revision>
  <dcterms:created xsi:type="dcterms:W3CDTF">2017-08-08T15:18:00Z</dcterms:created>
  <dcterms:modified xsi:type="dcterms:W3CDTF">2018-06-19T15:01:00Z</dcterms:modified>
</cp:coreProperties>
</file>