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51714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51714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5171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proofErr w:type="spellStart"/>
            <w:r w:rsidR="00440C74">
              <w:rPr>
                <w:b/>
              </w:rPr>
              <w:t>en</w:t>
            </w:r>
            <w:proofErr w:type="spellEnd"/>
            <w:r w:rsidR="00440C74">
              <w:rPr>
                <w:b/>
              </w:rPr>
              <w:t xml:space="preserve"> el club y </w:t>
            </w:r>
            <w:proofErr w:type="spellStart"/>
            <w:r w:rsidR="00440C74">
              <w:rPr>
                <w:b/>
              </w:rPr>
              <w:t>en</w:t>
            </w:r>
            <w:proofErr w:type="spellEnd"/>
            <w:r w:rsidR="00440C74">
              <w:rPr>
                <w:b/>
              </w:rPr>
              <w:t xml:space="preserve"> la </w:t>
            </w:r>
            <w:proofErr w:type="spellStart"/>
            <w:r w:rsidR="00440C74">
              <w:rPr>
                <w:b/>
              </w:rPr>
              <w:t>cocina</w:t>
            </w:r>
            <w:proofErr w:type="spellEnd"/>
            <w:r w:rsidR="00440C74">
              <w:rPr>
                <w:b/>
              </w:rPr>
              <w:t>, in the club and in the kitchen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40C74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Pr="00440C74" w:rsidRDefault="002F1426" w:rsidP="00440C74">
            <w:r w:rsidRPr="00440C74">
              <w:rPr>
                <w:b/>
              </w:rPr>
              <w:t>Essential Question(s):</w:t>
            </w:r>
            <w:r w:rsidR="00DB305D" w:rsidRPr="00440C74">
              <w:rPr>
                <w:b/>
              </w:rPr>
              <w:t xml:space="preserve"> </w:t>
            </w:r>
            <w:r w:rsidR="00440C74">
              <w:rPr>
                <w:b/>
              </w:rPr>
              <w:t>What activities can be done in a country club and the kitchen?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51714" w:rsidP="00440C74">
            <w:pPr>
              <w:jc w:val="center"/>
            </w:pPr>
            <w:r>
              <w:t xml:space="preserve">Vocabulary related </w:t>
            </w:r>
            <w:r w:rsidR="00440C74">
              <w:t>to the club and the kitchen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E51714" w:rsidP="00440C7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</w:t>
            </w:r>
            <w:r w:rsidR="00440C74">
              <w:t xml:space="preserve"> clubs and the </w:t>
            </w:r>
            <w:proofErr w:type="spellStart"/>
            <w:r w:rsidR="00440C74">
              <w:t>kithcen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440C74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440C7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40C74" w:rsidP="00A5565A">
            <w:pPr>
              <w:jc w:val="center"/>
            </w:pPr>
            <w:r>
              <w:t>Subjunctive with verbs of emotion and doubt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51714" w:rsidRPr="00440C74" w:rsidRDefault="00440C74" w:rsidP="00E51714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>
              <w:t xml:space="preserve">examples- no </w:t>
            </w:r>
            <w:proofErr w:type="spellStart"/>
            <w:r>
              <w:t>dudo</w:t>
            </w:r>
            <w:proofErr w:type="spellEnd"/>
            <w:r>
              <w:t xml:space="preserve"> que</w:t>
            </w:r>
          </w:p>
          <w:p w:rsidR="00440C74" w:rsidRPr="00440C74" w:rsidRDefault="00440C74" w:rsidP="00E51714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>
              <w:t>esperar</w:t>
            </w:r>
            <w:proofErr w:type="spellEnd"/>
          </w:p>
          <w:p w:rsidR="00440C74" w:rsidRPr="00440C74" w:rsidRDefault="00440C74" w:rsidP="00E51714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>
              <w:t>divertirse</w:t>
            </w:r>
            <w:proofErr w:type="spellEnd"/>
          </w:p>
          <w:p w:rsidR="00440C74" w:rsidRPr="00440C74" w:rsidRDefault="00440C74" w:rsidP="00E51714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>
              <w:t>encantar</w:t>
            </w:r>
            <w:proofErr w:type="spellEnd"/>
          </w:p>
          <w:p w:rsidR="00440C74" w:rsidRPr="00440C74" w:rsidRDefault="00440C74" w:rsidP="00E51714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>
              <w:t>fascinar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440C74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440C74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40C74" w:rsidP="00A5565A">
            <w:pPr>
              <w:jc w:val="center"/>
            </w:pPr>
            <w:r>
              <w:t>Subjunctive with impersonal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440C74" w:rsidRDefault="00440C74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>
              <w:t>es</w:t>
            </w:r>
            <w:proofErr w:type="spellEnd"/>
            <w:r>
              <w:t xml:space="preserve"> Bueno</w:t>
            </w:r>
          </w:p>
          <w:p w:rsidR="00440C74" w:rsidRPr="00440C74" w:rsidRDefault="00440C74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>
              <w:t>es</w:t>
            </w:r>
            <w:proofErr w:type="spellEnd"/>
            <w:r>
              <w:t xml:space="preserve"> </w:t>
            </w:r>
            <w:proofErr w:type="spellStart"/>
            <w:r>
              <w:t>malo</w:t>
            </w:r>
            <w:proofErr w:type="spellEnd"/>
          </w:p>
          <w:p w:rsidR="00440C74" w:rsidRPr="00440C74" w:rsidRDefault="00440C74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>
              <w:t>es</w:t>
            </w:r>
            <w:proofErr w:type="spellEnd"/>
            <w:r>
              <w:t xml:space="preserve"> </w:t>
            </w:r>
            <w:proofErr w:type="spellStart"/>
            <w:r>
              <w:t>importante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440C74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440C7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40C74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737DA"/>
    <w:rsid w:val="00D97955"/>
    <w:rsid w:val="00DB305D"/>
    <w:rsid w:val="00DE5063"/>
    <w:rsid w:val="00E51714"/>
    <w:rsid w:val="00EF1B39"/>
    <w:rsid w:val="00F3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1AE42-1470-4BAC-9F81-0268275A0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2017-03-28T17:34:00Z</dcterms:created>
  <dcterms:modified xsi:type="dcterms:W3CDTF">2017-06-14T17:15:00Z</dcterms:modified>
</cp:coreProperties>
</file>