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F5474F">
        <w:rPr>
          <w:u w:val="single"/>
        </w:rPr>
        <w:t>Algebra II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247DE3">
        <w:rPr>
          <w:u w:val="single"/>
        </w:rPr>
        <w:t>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247DE3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F5474F">
              <w:t>Unit 2</w:t>
            </w:r>
            <w:r w:rsidR="00247DE3">
              <w:t>Functions Equations and Graphs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247DE3">
              <w:t>18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A73EB8" w:rsidRPr="00B477DC" w:rsidRDefault="002F1426" w:rsidP="00B477DC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F5474F">
              <w:t>How do we graph and write linear equations and inequalities? How do we graph absolute value equations or inequalities?</w:t>
            </w:r>
          </w:p>
          <w:p w:rsidR="00B477DC" w:rsidRDefault="00B477DC" w:rsidP="00B477DC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F5474F" w:rsidP="00A5565A">
            <w:pPr>
              <w:jc w:val="center"/>
            </w:pPr>
            <w:r>
              <w:t>Graphing Linear Equations</w:t>
            </w:r>
          </w:p>
        </w:tc>
        <w:tc>
          <w:tcPr>
            <w:tcW w:w="1890" w:type="dxa"/>
            <w:vAlign w:val="center"/>
          </w:tcPr>
          <w:p w:rsidR="00A73EB8" w:rsidRPr="00A73EB8" w:rsidRDefault="00247DE3" w:rsidP="00A5565A">
            <w:pPr>
              <w:jc w:val="center"/>
            </w:pPr>
            <w:r>
              <w:t>A2.2.2.2.1</w:t>
            </w:r>
          </w:p>
        </w:tc>
        <w:tc>
          <w:tcPr>
            <w:tcW w:w="3420" w:type="dxa"/>
            <w:vAlign w:val="center"/>
          </w:tcPr>
          <w:p w:rsidR="00A73EB8" w:rsidRDefault="00F5474F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dependent variable</w:t>
            </w:r>
          </w:p>
          <w:p w:rsidR="00F5474F" w:rsidRDefault="00F5474F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independent variable</w:t>
            </w:r>
          </w:p>
          <w:p w:rsidR="00F5474F" w:rsidRDefault="00F5474F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x-intercept</w:t>
            </w:r>
          </w:p>
          <w:p w:rsidR="00F5474F" w:rsidRDefault="00F5474F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y-intercept</w:t>
            </w:r>
          </w:p>
          <w:p w:rsidR="00F5474F" w:rsidRDefault="00F5474F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slope</w:t>
            </w:r>
          </w:p>
          <w:p w:rsidR="00F5474F" w:rsidRDefault="00F5474F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zero slope</w:t>
            </w:r>
          </w:p>
          <w:p w:rsidR="00F5474F" w:rsidRPr="00A73EB8" w:rsidRDefault="00F5474F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undefined slope</w:t>
            </w:r>
          </w:p>
        </w:tc>
        <w:tc>
          <w:tcPr>
            <w:tcW w:w="3420" w:type="dxa"/>
            <w:vAlign w:val="center"/>
          </w:tcPr>
          <w:p w:rsidR="00A73EB8" w:rsidRPr="002F1426" w:rsidRDefault="00F735CD" w:rsidP="00A5565A">
            <w:pPr>
              <w:jc w:val="center"/>
              <w:rPr>
                <w:b/>
              </w:rPr>
            </w:pPr>
            <w:r>
              <w:t>Textbook</w:t>
            </w:r>
          </w:p>
        </w:tc>
        <w:tc>
          <w:tcPr>
            <w:tcW w:w="2880" w:type="dxa"/>
            <w:vAlign w:val="center"/>
          </w:tcPr>
          <w:p w:rsidR="00A73EB8" w:rsidRDefault="00F735CD" w:rsidP="00A5565A">
            <w:pPr>
              <w:spacing w:after="120"/>
              <w:jc w:val="center"/>
            </w:pPr>
            <w:r>
              <w:t>Quiz 2.1-2.3</w:t>
            </w:r>
          </w:p>
          <w:p w:rsidR="00F735CD" w:rsidRPr="00DB305D" w:rsidRDefault="00F735CD" w:rsidP="004C73F7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F5474F" w:rsidP="00A5565A">
            <w:pPr>
              <w:jc w:val="center"/>
            </w:pPr>
            <w:r>
              <w:t>Writing Linear Equations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80537B" w:rsidRDefault="00F5474F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standard form</w:t>
            </w:r>
          </w:p>
          <w:p w:rsidR="00F5474F" w:rsidRDefault="00F5474F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point-slope form</w:t>
            </w:r>
          </w:p>
          <w:p w:rsidR="00F5474F" w:rsidRDefault="00F5474F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slope-intercept form</w:t>
            </w:r>
          </w:p>
          <w:p w:rsidR="00F5474F" w:rsidRDefault="00F5474F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scatter plot</w:t>
            </w:r>
          </w:p>
          <w:p w:rsidR="00F5474F" w:rsidRDefault="00F5474F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line of best fit</w:t>
            </w:r>
          </w:p>
          <w:p w:rsidR="00F5474F" w:rsidRPr="00A73EB8" w:rsidRDefault="00F5474F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correlation</w:t>
            </w:r>
          </w:p>
        </w:tc>
        <w:tc>
          <w:tcPr>
            <w:tcW w:w="3420" w:type="dxa"/>
            <w:vAlign w:val="center"/>
          </w:tcPr>
          <w:p w:rsidR="0080537B" w:rsidRPr="002F1426" w:rsidRDefault="00F735CD" w:rsidP="00A5565A">
            <w:pPr>
              <w:jc w:val="center"/>
              <w:rPr>
                <w:b/>
              </w:rPr>
            </w:pPr>
            <w:r>
              <w:t>Textbook</w:t>
            </w:r>
          </w:p>
        </w:tc>
        <w:tc>
          <w:tcPr>
            <w:tcW w:w="2880" w:type="dxa"/>
            <w:vAlign w:val="center"/>
          </w:tcPr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F5474F" w:rsidP="00A5565A">
            <w:pPr>
              <w:jc w:val="center"/>
            </w:pPr>
            <w:r>
              <w:t>Graphing Absolute Value Equations</w:t>
            </w:r>
          </w:p>
        </w:tc>
        <w:tc>
          <w:tcPr>
            <w:tcW w:w="1890" w:type="dxa"/>
            <w:vAlign w:val="center"/>
          </w:tcPr>
          <w:p w:rsidR="0080537B" w:rsidRPr="00A73EB8" w:rsidRDefault="00F735CD" w:rsidP="00A5565A">
            <w:pPr>
              <w:jc w:val="center"/>
            </w:pPr>
            <w:r>
              <w:t>A2.2.2.2.1</w:t>
            </w:r>
          </w:p>
        </w:tc>
        <w:tc>
          <w:tcPr>
            <w:tcW w:w="3420" w:type="dxa"/>
            <w:vAlign w:val="center"/>
          </w:tcPr>
          <w:p w:rsidR="0080537B" w:rsidRDefault="00F5474F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vertex</w:t>
            </w:r>
          </w:p>
          <w:p w:rsidR="00F5474F" w:rsidRDefault="00F5474F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parent function</w:t>
            </w:r>
          </w:p>
          <w:p w:rsidR="00F5474F" w:rsidRDefault="00F5474F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translation</w:t>
            </w:r>
          </w:p>
          <w:p w:rsidR="00F5474F" w:rsidRPr="00A73EB8" w:rsidRDefault="00F5474F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reflection</w:t>
            </w:r>
          </w:p>
        </w:tc>
        <w:tc>
          <w:tcPr>
            <w:tcW w:w="3420" w:type="dxa"/>
            <w:vAlign w:val="center"/>
          </w:tcPr>
          <w:p w:rsidR="0080537B" w:rsidRDefault="00F735CD" w:rsidP="00A5565A">
            <w:pPr>
              <w:jc w:val="center"/>
            </w:pPr>
            <w:r>
              <w:t>Textbook</w:t>
            </w:r>
          </w:p>
          <w:p w:rsidR="004C73F7" w:rsidRDefault="004C73F7" w:rsidP="00A5565A">
            <w:pPr>
              <w:jc w:val="center"/>
            </w:pPr>
            <w:r>
              <w:t>Graphing Calculator</w:t>
            </w:r>
          </w:p>
          <w:p w:rsidR="004C73F7" w:rsidRPr="002F1426" w:rsidRDefault="004C73F7" w:rsidP="00A5565A">
            <w:pPr>
              <w:jc w:val="center"/>
              <w:rPr>
                <w:b/>
              </w:rPr>
            </w:pPr>
            <w:proofErr w:type="spellStart"/>
            <w:r>
              <w:t>Desmos</w:t>
            </w:r>
            <w:proofErr w:type="spellEnd"/>
            <w:r>
              <w:t xml:space="preserve"> Online</w:t>
            </w:r>
          </w:p>
        </w:tc>
        <w:tc>
          <w:tcPr>
            <w:tcW w:w="2880" w:type="dxa"/>
            <w:vAlign w:val="center"/>
          </w:tcPr>
          <w:p w:rsidR="004C73F7" w:rsidRDefault="004C73F7" w:rsidP="004C73F7">
            <w:pPr>
              <w:spacing w:after="120"/>
              <w:jc w:val="center"/>
            </w:pPr>
            <w:r>
              <w:t>Quiz 2.6-2.7</w:t>
            </w:r>
          </w:p>
          <w:p w:rsidR="0080537B" w:rsidRPr="00DB305D" w:rsidRDefault="0080537B" w:rsidP="00F735CD">
            <w:pPr>
              <w:spacing w:after="120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F5474F" w:rsidP="00A5565A">
            <w:pPr>
              <w:jc w:val="center"/>
            </w:pPr>
            <w:r>
              <w:t>Graphing Linear and Absolute Value Inequalities</w:t>
            </w:r>
          </w:p>
        </w:tc>
        <w:tc>
          <w:tcPr>
            <w:tcW w:w="1890" w:type="dxa"/>
            <w:vAlign w:val="center"/>
          </w:tcPr>
          <w:p w:rsidR="002717B6" w:rsidRPr="00A73EB8" w:rsidRDefault="00F735CD" w:rsidP="00A5565A">
            <w:pPr>
              <w:jc w:val="center"/>
            </w:pPr>
            <w:r>
              <w:t>A2.2.2.2.1</w:t>
            </w:r>
          </w:p>
        </w:tc>
        <w:tc>
          <w:tcPr>
            <w:tcW w:w="3420" w:type="dxa"/>
            <w:vAlign w:val="center"/>
          </w:tcPr>
          <w:p w:rsidR="002717B6" w:rsidRDefault="00F5474F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boundary line</w:t>
            </w:r>
          </w:p>
          <w:p w:rsidR="00F5474F" w:rsidRDefault="00F5474F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test point</w:t>
            </w:r>
          </w:p>
          <w:p w:rsidR="00F5474F" w:rsidRPr="00A73EB8" w:rsidRDefault="00F5474F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solution region</w:t>
            </w:r>
          </w:p>
        </w:tc>
        <w:tc>
          <w:tcPr>
            <w:tcW w:w="3420" w:type="dxa"/>
            <w:vAlign w:val="center"/>
          </w:tcPr>
          <w:p w:rsidR="004C73F7" w:rsidRDefault="004C73F7" w:rsidP="004C73F7">
            <w:pPr>
              <w:jc w:val="center"/>
            </w:pPr>
            <w:r>
              <w:t>Textbook</w:t>
            </w:r>
          </w:p>
          <w:p w:rsidR="004C73F7" w:rsidRDefault="004C73F7" w:rsidP="004C73F7">
            <w:pPr>
              <w:jc w:val="center"/>
            </w:pPr>
            <w:r>
              <w:t>Graphing Calculator</w:t>
            </w:r>
          </w:p>
          <w:p w:rsidR="002717B6" w:rsidRPr="002F1426" w:rsidRDefault="004C73F7" w:rsidP="004C73F7">
            <w:pPr>
              <w:jc w:val="center"/>
              <w:rPr>
                <w:b/>
              </w:rPr>
            </w:pPr>
            <w:proofErr w:type="spellStart"/>
            <w:r>
              <w:t>Desmos</w:t>
            </w:r>
            <w:proofErr w:type="spellEnd"/>
            <w:r>
              <w:t xml:space="preserve"> Online</w:t>
            </w:r>
            <w:bookmarkStart w:id="0" w:name="_GoBack"/>
            <w:bookmarkEnd w:id="0"/>
          </w:p>
        </w:tc>
        <w:tc>
          <w:tcPr>
            <w:tcW w:w="2880" w:type="dxa"/>
            <w:vAlign w:val="center"/>
          </w:tcPr>
          <w:p w:rsidR="002717B6" w:rsidRPr="00DB305D" w:rsidRDefault="004C73F7" w:rsidP="00A5565A">
            <w:pPr>
              <w:spacing w:after="120"/>
              <w:jc w:val="center"/>
              <w:rPr>
                <w:sz w:val="18"/>
              </w:rPr>
            </w:pPr>
            <w:r>
              <w:t>Chapter 2 TEST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A0FC1"/>
    <w:sectPr w:rsidR="002717B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47DE3"/>
    <w:rsid w:val="002717B6"/>
    <w:rsid w:val="002F1426"/>
    <w:rsid w:val="002F1966"/>
    <w:rsid w:val="004C73F7"/>
    <w:rsid w:val="005E38FC"/>
    <w:rsid w:val="00611B54"/>
    <w:rsid w:val="007A147C"/>
    <w:rsid w:val="007F0C34"/>
    <w:rsid w:val="0080537B"/>
    <w:rsid w:val="008902B0"/>
    <w:rsid w:val="009A0FC1"/>
    <w:rsid w:val="00A73EB8"/>
    <w:rsid w:val="00AC2828"/>
    <w:rsid w:val="00B477DC"/>
    <w:rsid w:val="00B963EA"/>
    <w:rsid w:val="00C94F98"/>
    <w:rsid w:val="00DB305D"/>
    <w:rsid w:val="00DE5063"/>
    <w:rsid w:val="00EF1B39"/>
    <w:rsid w:val="00F5474F"/>
    <w:rsid w:val="00F73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7BC42-30EC-415C-816B-A2E315561D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18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Pirtle, James</cp:lastModifiedBy>
  <cp:revision>4</cp:revision>
  <dcterms:created xsi:type="dcterms:W3CDTF">2017-01-27T14:04:00Z</dcterms:created>
  <dcterms:modified xsi:type="dcterms:W3CDTF">2017-08-08T16:18:00Z</dcterms:modified>
</cp:coreProperties>
</file>