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B243D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B243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8D695A" w:rsidRDefault="002F1426" w:rsidP="000B243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D695A" w:rsidRPr="008D695A">
              <w:rPr>
                <w:b/>
              </w:rPr>
              <w:t>The news</w:t>
            </w:r>
          </w:p>
        </w:tc>
        <w:tc>
          <w:tcPr>
            <w:tcW w:w="7920" w:type="dxa"/>
          </w:tcPr>
          <w:p w:rsidR="009A0FC1" w:rsidRPr="008D695A" w:rsidRDefault="002F1426" w:rsidP="009A0FC1">
            <w:pPr>
              <w:rPr>
                <w:lang w:val="es-419"/>
              </w:rPr>
            </w:pPr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D695A">
              <w:rPr>
                <w:lang w:val="es-419"/>
              </w:rPr>
              <w:t xml:space="preserve">10 </w:t>
            </w:r>
            <w:proofErr w:type="spellStart"/>
            <w:r w:rsidR="008D695A">
              <w:rPr>
                <w:lang w:val="es-419"/>
              </w:rPr>
              <w:t>days</w:t>
            </w:r>
            <w:proofErr w:type="spellEnd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0B243D">
            <w:r w:rsidRPr="008D695A">
              <w:rPr>
                <w:b/>
              </w:rPr>
              <w:t>Essential Question(s):</w:t>
            </w:r>
            <w:r w:rsidR="00DB305D" w:rsidRPr="008D695A">
              <w:rPr>
                <w:b/>
              </w:rPr>
              <w:t xml:space="preserve"> </w:t>
            </w:r>
          </w:p>
          <w:p w:rsidR="00D97955" w:rsidRPr="008D695A" w:rsidRDefault="008D695A" w:rsidP="00D97955">
            <w:r w:rsidRPr="008D695A">
              <w:t>How do we discuss past news</w:t>
            </w:r>
            <w:r>
              <w:t>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8D695A" w:rsidRPr="008D695A" w:rsidRDefault="000B243D" w:rsidP="008D695A">
            <w:pPr>
              <w:jc w:val="center"/>
              <w:rPr>
                <w:lang w:val="es-419"/>
              </w:rPr>
            </w:pPr>
            <w:r w:rsidRPr="000B243D">
              <w:t>Vocab</w:t>
            </w:r>
            <w:r>
              <w:t>ulary</w:t>
            </w:r>
            <w:r w:rsidRPr="000B243D">
              <w:t xml:space="preserve"> related to </w:t>
            </w:r>
            <w:proofErr w:type="spellStart"/>
            <w:r w:rsidR="008D695A">
              <w:rPr>
                <w:lang w:val="es-419"/>
              </w:rPr>
              <w:t>the</w:t>
            </w:r>
            <w:proofErr w:type="spellEnd"/>
            <w:r w:rsidR="008D695A">
              <w:rPr>
                <w:lang w:val="es-419"/>
              </w:rPr>
              <w:t xml:space="preserve"> </w:t>
            </w:r>
            <w:proofErr w:type="spellStart"/>
            <w:r w:rsidR="008D695A">
              <w:rPr>
                <w:lang w:val="es-419"/>
              </w:rPr>
              <w:t>news</w:t>
            </w:r>
            <w:proofErr w:type="spellEnd"/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0B243D" w:rsidP="008D695A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0B243D">
              <w:t>Vocab</w:t>
            </w:r>
            <w:r>
              <w:t>ulary</w:t>
            </w:r>
            <w:r w:rsidRPr="000B243D">
              <w:t xml:space="preserve"> related to </w:t>
            </w:r>
            <w:proofErr w:type="spellStart"/>
            <w:r w:rsidR="008D695A">
              <w:rPr>
                <w:lang w:val="es-419"/>
              </w:rPr>
              <w:t>news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8D695A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8D695A" w:rsidRDefault="008D695A" w:rsidP="00A5565A">
            <w:pPr>
              <w:spacing w:after="120"/>
              <w:jc w:val="center"/>
              <w:rPr>
                <w:sz w:val="18"/>
                <w:lang w:val="es-419"/>
              </w:rPr>
            </w:pPr>
            <w:proofErr w:type="spellStart"/>
            <w:r>
              <w:rPr>
                <w:lang w:val="es-419"/>
              </w:rPr>
              <w:t>quiz</w:t>
            </w:r>
            <w:proofErr w:type="spellEnd"/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D695A" w:rsidP="00A5565A">
            <w:pPr>
              <w:jc w:val="center"/>
            </w:pPr>
            <w:proofErr w:type="spellStart"/>
            <w:r>
              <w:t>Preterite</w:t>
            </w:r>
            <w:proofErr w:type="spellEnd"/>
            <w:r>
              <w:t xml:space="preserve"> and irregulars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0B243D" w:rsidRPr="00A73EB8" w:rsidRDefault="008D695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Once and done, irregulars</w:t>
            </w:r>
          </w:p>
        </w:tc>
        <w:tc>
          <w:tcPr>
            <w:tcW w:w="3420" w:type="dxa"/>
            <w:vAlign w:val="center"/>
          </w:tcPr>
          <w:p w:rsidR="0080537B" w:rsidRPr="002F1426" w:rsidRDefault="008D695A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8D695A" w:rsidRDefault="008D695A" w:rsidP="00A5565A">
            <w:pPr>
              <w:spacing w:after="120"/>
              <w:jc w:val="center"/>
              <w:rPr>
                <w:sz w:val="18"/>
                <w:lang w:val="es-419"/>
              </w:rPr>
            </w:pPr>
            <w:proofErr w:type="spellStart"/>
            <w:r>
              <w:rPr>
                <w:lang w:val="es-419"/>
              </w:rPr>
              <w:t>Quiz</w:t>
            </w:r>
            <w:proofErr w:type="spellEnd"/>
            <w:r>
              <w:rPr>
                <w:lang w:val="es-419"/>
              </w:rPr>
              <w:t>-test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D695A" w:rsidP="00A5565A">
            <w:pPr>
              <w:jc w:val="center"/>
            </w:pPr>
            <w:r>
              <w:t>imperfect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0B243D" w:rsidRPr="00A73EB8" w:rsidRDefault="008D69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Habitual actions, details in the past</w:t>
            </w:r>
          </w:p>
        </w:tc>
        <w:tc>
          <w:tcPr>
            <w:tcW w:w="3420" w:type="dxa"/>
            <w:vAlign w:val="center"/>
          </w:tcPr>
          <w:p w:rsidR="0080537B" w:rsidRPr="002F1426" w:rsidRDefault="008D695A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8D695A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0B243D" w:rsidRPr="00A73EB8" w:rsidRDefault="000B243D" w:rsidP="000B243D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243D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8D695A"/>
    <w:rsid w:val="00990086"/>
    <w:rsid w:val="009A0FC1"/>
    <w:rsid w:val="00A73EB8"/>
    <w:rsid w:val="00AC2828"/>
    <w:rsid w:val="00B149C5"/>
    <w:rsid w:val="00B462CB"/>
    <w:rsid w:val="00B477DC"/>
    <w:rsid w:val="00B963EA"/>
    <w:rsid w:val="00BE53BF"/>
    <w:rsid w:val="00C94F98"/>
    <w:rsid w:val="00D97955"/>
    <w:rsid w:val="00DA6B09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745CA-76E3-4E71-B21E-D9EFACD5A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2017-03-28T17:14:00Z</dcterms:created>
  <dcterms:modified xsi:type="dcterms:W3CDTF">2017-06-14T17:15:00Z</dcterms:modified>
</cp:coreProperties>
</file>