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C5B6C">
        <w:rPr>
          <w:u w:val="single"/>
        </w:rPr>
        <w:t xml:space="preserve">AP Computer Science </w:t>
      </w:r>
      <w:proofErr w:type="gramStart"/>
      <w:r w:rsidR="00DC5B6C">
        <w:rPr>
          <w:u w:val="single"/>
        </w:rPr>
        <w:t>A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C5B6C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1289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2B1F">
              <w:t xml:space="preserve">Unit </w:t>
            </w:r>
            <w:r w:rsidR="00512894">
              <w:t>3: Arrays and Array Processing</w:t>
            </w:r>
          </w:p>
        </w:tc>
        <w:tc>
          <w:tcPr>
            <w:tcW w:w="7920" w:type="dxa"/>
          </w:tcPr>
          <w:p w:rsidR="009A0FC1" w:rsidRPr="00BF2C47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16079">
              <w:t>26</w:t>
            </w:r>
            <w:r w:rsidR="00BF2C47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F2C47">
              <w:t xml:space="preserve">How do I design, implement standard algorithms for </w:t>
            </w:r>
            <w:r w:rsidR="00512894">
              <w:t>data storage and manipulation of array structures</w:t>
            </w:r>
            <w:r w:rsidR="00462B1F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36CB8" w:rsidP="00A5565A">
            <w:pPr>
              <w:jc w:val="center"/>
            </w:pPr>
            <w:r>
              <w:t>Array</w:t>
            </w:r>
          </w:p>
        </w:tc>
        <w:tc>
          <w:tcPr>
            <w:tcW w:w="1890" w:type="dxa"/>
            <w:vAlign w:val="center"/>
          </w:tcPr>
          <w:p w:rsidR="00A73EB8" w:rsidRPr="00A73EB8" w:rsidRDefault="00C63EA5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BF4A2D" w:rsidRDefault="00BF4A2D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one-dimensional array</w:t>
            </w:r>
          </w:p>
          <w:p w:rsidR="00BD1E5A" w:rsidRDefault="00BD1E5A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matrix (2-D array)</w:t>
            </w:r>
          </w:p>
          <w:p w:rsidR="00C63EA5" w:rsidRDefault="00B36CB8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structure</w:t>
            </w:r>
          </w:p>
          <w:p w:rsidR="00B36CB8" w:rsidRPr="00A73EB8" w:rsidRDefault="00B36CB8" w:rsidP="00B36C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declaration</w:t>
            </w:r>
          </w:p>
        </w:tc>
        <w:tc>
          <w:tcPr>
            <w:tcW w:w="3420" w:type="dxa"/>
            <w:vAlign w:val="center"/>
          </w:tcPr>
          <w:p w:rsidR="00A73EB8" w:rsidRDefault="00462B1F" w:rsidP="00A5565A">
            <w:pPr>
              <w:jc w:val="center"/>
            </w:pPr>
            <w:r>
              <w:t>PowerPoint</w:t>
            </w:r>
          </w:p>
          <w:p w:rsidR="00462B1F" w:rsidRDefault="00462B1F" w:rsidP="00A5565A">
            <w:pPr>
              <w:jc w:val="center"/>
            </w:pPr>
            <w:r>
              <w:t>Handouts/Worksheets</w:t>
            </w:r>
          </w:p>
          <w:p w:rsidR="00462B1F" w:rsidRDefault="00462B1F" w:rsidP="00A5565A">
            <w:pPr>
              <w:jc w:val="center"/>
            </w:pPr>
            <w:r>
              <w:t>Lab Activities</w:t>
            </w:r>
          </w:p>
          <w:p w:rsidR="00C63EA5" w:rsidRPr="00462B1F" w:rsidRDefault="00292253" w:rsidP="00A5565A">
            <w:pPr>
              <w:jc w:val="center"/>
            </w:pPr>
            <w:r>
              <w:t>Online Review Res</w:t>
            </w:r>
            <w:r w:rsidR="00C63EA5">
              <w:t>ource</w:t>
            </w:r>
          </w:p>
        </w:tc>
        <w:tc>
          <w:tcPr>
            <w:tcW w:w="2880" w:type="dxa"/>
            <w:vAlign w:val="center"/>
          </w:tcPr>
          <w:p w:rsidR="00462B1F" w:rsidRPr="00462B1F" w:rsidRDefault="00462B1F" w:rsidP="00A5565A">
            <w:pPr>
              <w:spacing w:after="120"/>
              <w:jc w:val="center"/>
            </w:pPr>
            <w:r>
              <w:t>Quiz, Projects,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36CB8" w:rsidP="00A5565A">
            <w:pPr>
              <w:jc w:val="center"/>
            </w:pPr>
            <w:r>
              <w:t>Array Processing</w:t>
            </w:r>
          </w:p>
        </w:tc>
        <w:tc>
          <w:tcPr>
            <w:tcW w:w="1890" w:type="dxa"/>
            <w:vAlign w:val="center"/>
          </w:tcPr>
          <w:p w:rsidR="0080537B" w:rsidRPr="00A73EB8" w:rsidRDefault="00C63EA5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BF2C47" w:rsidRDefault="00B36CB8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insertion</w:t>
            </w:r>
          </w:p>
          <w:p w:rsidR="00B36CB8" w:rsidRDefault="00B36CB8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deletion</w:t>
            </w:r>
          </w:p>
          <w:p w:rsidR="00B36CB8" w:rsidRDefault="00B36CB8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traversal</w:t>
            </w:r>
          </w:p>
          <w:p w:rsidR="009B6EC8" w:rsidRDefault="009B6EC8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search</w:t>
            </w:r>
            <w:r w:rsidR="00716079">
              <w:t xml:space="preserve"> (linear, binary)</w:t>
            </w:r>
          </w:p>
          <w:p w:rsidR="009B6EC8" w:rsidRDefault="009B6EC8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sort</w:t>
            </w:r>
            <w:r w:rsidR="00BD1E5A">
              <w:t>ing algorithms</w:t>
            </w:r>
            <w:r w:rsidR="00FD7F97">
              <w:t xml:space="preserve"> (insertion, selection, merge)</w:t>
            </w:r>
          </w:p>
          <w:p w:rsidR="00BD1E5A" w:rsidRPr="00A73EB8" w:rsidRDefault="00BD1E5A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efficiency analysis</w:t>
            </w:r>
          </w:p>
        </w:tc>
        <w:tc>
          <w:tcPr>
            <w:tcW w:w="3420" w:type="dxa"/>
            <w:vAlign w:val="center"/>
          </w:tcPr>
          <w:p w:rsidR="00C63EA5" w:rsidRDefault="00C63EA5" w:rsidP="00C63EA5">
            <w:pPr>
              <w:jc w:val="center"/>
            </w:pPr>
            <w:r>
              <w:t>PowerPoint</w:t>
            </w:r>
          </w:p>
          <w:p w:rsidR="00C63EA5" w:rsidRDefault="00C63EA5" w:rsidP="00C63EA5">
            <w:pPr>
              <w:jc w:val="center"/>
            </w:pPr>
            <w:r>
              <w:t>Handouts/Worksheets</w:t>
            </w:r>
          </w:p>
          <w:p w:rsidR="0080537B" w:rsidRDefault="00C63EA5" w:rsidP="00C63EA5">
            <w:pPr>
              <w:jc w:val="center"/>
            </w:pPr>
            <w:r>
              <w:t>Lab Activities</w:t>
            </w:r>
          </w:p>
          <w:p w:rsidR="00C63EA5" w:rsidRPr="002F1426" w:rsidRDefault="00292253" w:rsidP="00C63EA5">
            <w:pPr>
              <w:jc w:val="center"/>
              <w:rPr>
                <w:b/>
              </w:rPr>
            </w:pPr>
            <w:r>
              <w:t>Online Review Res</w:t>
            </w:r>
            <w:r w:rsidR="00C63EA5">
              <w:t>ource</w:t>
            </w:r>
          </w:p>
        </w:tc>
        <w:tc>
          <w:tcPr>
            <w:tcW w:w="2880" w:type="dxa"/>
            <w:vAlign w:val="center"/>
          </w:tcPr>
          <w:p w:rsidR="0080537B" w:rsidRPr="00DB305D" w:rsidRDefault="00C63EA5" w:rsidP="00A5565A">
            <w:pPr>
              <w:spacing w:after="120"/>
              <w:jc w:val="center"/>
              <w:rPr>
                <w:sz w:val="18"/>
              </w:rPr>
            </w:pPr>
            <w:r>
              <w:t>Quiz, Projects,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B6EC8" w:rsidP="00A5565A">
            <w:pPr>
              <w:jc w:val="center"/>
            </w:pPr>
            <w:proofErr w:type="spellStart"/>
            <w:r>
              <w:t>ArrayList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9B6EC8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9B6EC8" w:rsidRDefault="009B6EC8" w:rsidP="009B6EC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methods</w:t>
            </w:r>
          </w:p>
          <w:p w:rsidR="009B6EC8" w:rsidRDefault="009B6EC8" w:rsidP="009B6EC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operations</w:t>
            </w:r>
          </w:p>
          <w:p w:rsidR="009B6EC8" w:rsidRDefault="009B6EC8" w:rsidP="009B6EC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array reference</w:t>
            </w:r>
          </w:p>
          <w:p w:rsidR="00BF2C47" w:rsidRDefault="009B6EC8" w:rsidP="000F11B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List reference</w:t>
            </w:r>
          </w:p>
          <w:p w:rsidR="0014226C" w:rsidRPr="00A73EB8" w:rsidRDefault="0014226C" w:rsidP="000F11B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For…Each loop</w:t>
            </w:r>
          </w:p>
        </w:tc>
        <w:tc>
          <w:tcPr>
            <w:tcW w:w="3420" w:type="dxa"/>
            <w:vAlign w:val="center"/>
          </w:tcPr>
          <w:p w:rsidR="009B6EC8" w:rsidRDefault="009B6EC8" w:rsidP="009B6EC8">
            <w:pPr>
              <w:jc w:val="center"/>
            </w:pPr>
            <w:r>
              <w:t>PowerPoint</w:t>
            </w:r>
          </w:p>
          <w:p w:rsidR="009B6EC8" w:rsidRDefault="009B6EC8" w:rsidP="009B6EC8">
            <w:pPr>
              <w:jc w:val="center"/>
            </w:pPr>
            <w:r>
              <w:t>Handouts/Worksheets</w:t>
            </w:r>
          </w:p>
          <w:p w:rsidR="009B6EC8" w:rsidRDefault="009B6EC8" w:rsidP="009B6EC8">
            <w:pPr>
              <w:jc w:val="center"/>
            </w:pPr>
            <w:r>
              <w:t>Lab Activities</w:t>
            </w:r>
          </w:p>
          <w:p w:rsidR="00C63EA5" w:rsidRPr="002F1426" w:rsidRDefault="009B6EC8" w:rsidP="009B6EC8">
            <w:pPr>
              <w:jc w:val="center"/>
              <w:rPr>
                <w:b/>
              </w:rPr>
            </w:pPr>
            <w:r>
              <w:t>Online Review Resource</w:t>
            </w:r>
          </w:p>
        </w:tc>
        <w:tc>
          <w:tcPr>
            <w:tcW w:w="2880" w:type="dxa"/>
            <w:vAlign w:val="center"/>
          </w:tcPr>
          <w:p w:rsidR="0080537B" w:rsidRDefault="0080537B" w:rsidP="00A5565A">
            <w:pPr>
              <w:spacing w:after="120"/>
              <w:jc w:val="center"/>
              <w:rPr>
                <w:sz w:val="18"/>
              </w:rPr>
            </w:pPr>
          </w:p>
          <w:p w:rsidR="009B6EC8" w:rsidRDefault="009B6EC8" w:rsidP="00A5565A">
            <w:pPr>
              <w:spacing w:after="120"/>
              <w:jc w:val="center"/>
              <w:rPr>
                <w:sz w:val="18"/>
              </w:rPr>
            </w:pPr>
            <w:r>
              <w:t>Quiz, Projects, Test</w:t>
            </w:r>
          </w:p>
          <w:p w:rsidR="009B6EC8" w:rsidRPr="00DB305D" w:rsidRDefault="009B6EC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2717B6" w:rsidP="00A5565A">
            <w:pPr>
              <w:jc w:val="center"/>
            </w:pPr>
          </w:p>
          <w:p w:rsidR="00BF2C47" w:rsidRDefault="000F11BE" w:rsidP="00A5565A">
            <w:pPr>
              <w:jc w:val="center"/>
            </w:pPr>
            <w:r>
              <w:t>Reference and Parameters</w:t>
            </w:r>
          </w:p>
          <w:p w:rsidR="00BF2C47" w:rsidRDefault="00BF2C47" w:rsidP="00A5565A">
            <w:pPr>
              <w:jc w:val="center"/>
            </w:pPr>
          </w:p>
          <w:p w:rsidR="00BF2C47" w:rsidRPr="00DE5063" w:rsidRDefault="00BF2C47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0F11BE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C63EA5" w:rsidRPr="00A73EB8" w:rsidRDefault="000F11BE" w:rsidP="000F11B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passing reference parameters</w:t>
            </w:r>
          </w:p>
        </w:tc>
        <w:tc>
          <w:tcPr>
            <w:tcW w:w="3420" w:type="dxa"/>
            <w:vAlign w:val="center"/>
          </w:tcPr>
          <w:p w:rsidR="000F11BE" w:rsidRDefault="000F11BE" w:rsidP="000F11BE">
            <w:pPr>
              <w:jc w:val="center"/>
            </w:pPr>
            <w:r>
              <w:t>PowerPoint</w:t>
            </w:r>
          </w:p>
          <w:p w:rsidR="000F11BE" w:rsidRDefault="000F11BE" w:rsidP="000F11BE">
            <w:pPr>
              <w:jc w:val="center"/>
            </w:pPr>
            <w:r>
              <w:t>Handouts/Worksheets</w:t>
            </w:r>
          </w:p>
          <w:p w:rsidR="000F11BE" w:rsidRDefault="000F11BE" w:rsidP="000F11BE">
            <w:pPr>
              <w:jc w:val="center"/>
            </w:pPr>
            <w:r>
              <w:t>Lab Activities</w:t>
            </w:r>
          </w:p>
          <w:p w:rsidR="00C63EA5" w:rsidRPr="002F1426" w:rsidRDefault="000F11BE" w:rsidP="000F11BE">
            <w:pPr>
              <w:jc w:val="center"/>
              <w:rPr>
                <w:b/>
              </w:rPr>
            </w:pPr>
            <w:r>
              <w:t>Online Review Resource</w:t>
            </w:r>
          </w:p>
        </w:tc>
        <w:tc>
          <w:tcPr>
            <w:tcW w:w="2880" w:type="dxa"/>
            <w:vAlign w:val="center"/>
          </w:tcPr>
          <w:p w:rsidR="000F11BE" w:rsidRDefault="000F11BE" w:rsidP="000F11BE">
            <w:pPr>
              <w:spacing w:after="120"/>
              <w:jc w:val="center"/>
              <w:rPr>
                <w:sz w:val="18"/>
              </w:rPr>
            </w:pPr>
            <w:r>
              <w:t>Quiz, Projects, Test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11BE"/>
    <w:rsid w:val="0014226C"/>
    <w:rsid w:val="001951E8"/>
    <w:rsid w:val="001E1FF2"/>
    <w:rsid w:val="00243906"/>
    <w:rsid w:val="002717B6"/>
    <w:rsid w:val="00292253"/>
    <w:rsid w:val="002F1426"/>
    <w:rsid w:val="002F1966"/>
    <w:rsid w:val="003154BD"/>
    <w:rsid w:val="003A1F67"/>
    <w:rsid w:val="003E3C7F"/>
    <w:rsid w:val="00430277"/>
    <w:rsid w:val="00462B1F"/>
    <w:rsid w:val="004D4FCE"/>
    <w:rsid w:val="00512894"/>
    <w:rsid w:val="00577F22"/>
    <w:rsid w:val="005E38FC"/>
    <w:rsid w:val="00611B54"/>
    <w:rsid w:val="00716079"/>
    <w:rsid w:val="007A147C"/>
    <w:rsid w:val="007F0C34"/>
    <w:rsid w:val="0080537B"/>
    <w:rsid w:val="008902B0"/>
    <w:rsid w:val="008A5D5F"/>
    <w:rsid w:val="00990086"/>
    <w:rsid w:val="009A0FC1"/>
    <w:rsid w:val="009B6EC8"/>
    <w:rsid w:val="00A73EB8"/>
    <w:rsid w:val="00A94F6B"/>
    <w:rsid w:val="00AB0D64"/>
    <w:rsid w:val="00AC2828"/>
    <w:rsid w:val="00B149C5"/>
    <w:rsid w:val="00B36CB8"/>
    <w:rsid w:val="00B477DC"/>
    <w:rsid w:val="00B963EA"/>
    <w:rsid w:val="00BD1E5A"/>
    <w:rsid w:val="00BE53BF"/>
    <w:rsid w:val="00BF2C47"/>
    <w:rsid w:val="00BF4A2D"/>
    <w:rsid w:val="00C63EA5"/>
    <w:rsid w:val="00C94F98"/>
    <w:rsid w:val="00D943CC"/>
    <w:rsid w:val="00D97955"/>
    <w:rsid w:val="00DB305D"/>
    <w:rsid w:val="00DC5B6C"/>
    <w:rsid w:val="00DE5063"/>
    <w:rsid w:val="00EF1B39"/>
    <w:rsid w:val="00FD7F97"/>
    <w:rsid w:val="00FE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DE73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0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999AE-777A-45C8-987D-E22110B84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10</cp:revision>
  <dcterms:created xsi:type="dcterms:W3CDTF">2017-08-08T14:45:00Z</dcterms:created>
  <dcterms:modified xsi:type="dcterms:W3CDTF">2018-06-19T15:09:00Z</dcterms:modified>
</cp:coreProperties>
</file>