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C5B6C">
        <w:rPr>
          <w:u w:val="single"/>
        </w:rPr>
        <w:t xml:space="preserve">AP Computer Science </w:t>
      </w:r>
      <w:proofErr w:type="gramStart"/>
      <w:r w:rsidR="00DC5B6C">
        <w:rPr>
          <w:u w:val="single"/>
        </w:rPr>
        <w:t>A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C5B6C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9225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2B1F">
              <w:t xml:space="preserve">Unit </w:t>
            </w:r>
            <w:r w:rsidR="00292253">
              <w:t>2: Conditional and Iteration Structures, and Boolean Logic</w:t>
            </w:r>
          </w:p>
        </w:tc>
        <w:tc>
          <w:tcPr>
            <w:tcW w:w="7920" w:type="dxa"/>
          </w:tcPr>
          <w:p w:rsidR="009A0FC1" w:rsidRPr="00BF2C47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F2C47">
              <w:t>22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F2C47">
              <w:t>How do I design, implement standard algorithms for decision structures and iteration structures</w:t>
            </w:r>
            <w:r w:rsidR="00462B1F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F2C47" w:rsidP="00A5565A">
            <w:pPr>
              <w:jc w:val="center"/>
            </w:pPr>
            <w:r>
              <w:t>Conditional Statements</w:t>
            </w:r>
          </w:p>
        </w:tc>
        <w:tc>
          <w:tcPr>
            <w:tcW w:w="1890" w:type="dxa"/>
            <w:vAlign w:val="center"/>
          </w:tcPr>
          <w:p w:rsidR="00A73EB8" w:rsidRPr="00A73EB8" w:rsidRDefault="00C63EA5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3E3C7F" w:rsidRDefault="003E3C7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gramStart"/>
            <w:r>
              <w:t>relational</w:t>
            </w:r>
            <w:proofErr w:type="gramEnd"/>
            <w:r>
              <w:t xml:space="preserve"> operators</w:t>
            </w:r>
            <w:r w:rsidR="00AB0D64">
              <w:t xml:space="preserve"> (&lt;,&gt;,&lt;=,&gt;=,==,!=)</w:t>
            </w:r>
          </w:p>
          <w:p w:rsidR="00430277" w:rsidRDefault="00BF2C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if</w:t>
            </w:r>
          </w:p>
          <w:p w:rsidR="00462B1F" w:rsidRDefault="00BF2C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if else</w:t>
            </w:r>
          </w:p>
          <w:p w:rsidR="00462B1F" w:rsidRDefault="00BF2C47" w:rsidP="00462B1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if else if</w:t>
            </w:r>
          </w:p>
          <w:p w:rsidR="00C63EA5" w:rsidRPr="00A73EB8" w:rsidRDefault="00C63EA5" w:rsidP="000C0ABA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Default="00462B1F" w:rsidP="00A5565A">
            <w:pPr>
              <w:jc w:val="center"/>
            </w:pPr>
            <w:r>
              <w:t>PowerPoint</w:t>
            </w:r>
          </w:p>
          <w:p w:rsidR="00462B1F" w:rsidRDefault="00462B1F" w:rsidP="00A5565A">
            <w:pPr>
              <w:jc w:val="center"/>
            </w:pPr>
            <w:r>
              <w:t>Handouts/Worksheets</w:t>
            </w:r>
          </w:p>
          <w:p w:rsidR="00462B1F" w:rsidRDefault="00462B1F" w:rsidP="00A5565A">
            <w:pPr>
              <w:jc w:val="center"/>
            </w:pPr>
            <w:r>
              <w:t>Lab Activities</w:t>
            </w:r>
          </w:p>
          <w:p w:rsidR="00C63EA5" w:rsidRPr="00462B1F" w:rsidRDefault="00292253" w:rsidP="00A5565A">
            <w:pPr>
              <w:jc w:val="center"/>
            </w:pPr>
            <w:r>
              <w:t>Online Review Res</w:t>
            </w:r>
            <w:r w:rsidR="00C63EA5">
              <w:t>ource</w:t>
            </w:r>
          </w:p>
        </w:tc>
        <w:tc>
          <w:tcPr>
            <w:tcW w:w="2880" w:type="dxa"/>
            <w:vAlign w:val="center"/>
          </w:tcPr>
          <w:p w:rsidR="00462B1F" w:rsidRPr="00462B1F" w:rsidRDefault="00462B1F" w:rsidP="00A5565A">
            <w:pPr>
              <w:spacing w:after="120"/>
              <w:jc w:val="center"/>
            </w:pPr>
            <w:r>
              <w:t>Quiz, Projects,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F2C47" w:rsidP="00A5565A">
            <w:pPr>
              <w:jc w:val="center"/>
            </w:pPr>
            <w:r>
              <w:t>Iteration Structures</w:t>
            </w:r>
          </w:p>
        </w:tc>
        <w:tc>
          <w:tcPr>
            <w:tcW w:w="1890" w:type="dxa"/>
            <w:vAlign w:val="center"/>
          </w:tcPr>
          <w:p w:rsidR="0080537B" w:rsidRPr="00A73EB8" w:rsidRDefault="00C63EA5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C63EA5" w:rsidRDefault="00BF2C47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 loop</w:t>
            </w:r>
          </w:p>
          <w:p w:rsidR="00BF2C47" w:rsidRDefault="00BF2C47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while loop</w:t>
            </w:r>
          </w:p>
          <w:p w:rsidR="00BF2C47" w:rsidRPr="00A73EB8" w:rsidRDefault="00BF2C47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nested loops</w:t>
            </w:r>
          </w:p>
        </w:tc>
        <w:tc>
          <w:tcPr>
            <w:tcW w:w="3420" w:type="dxa"/>
            <w:vAlign w:val="center"/>
          </w:tcPr>
          <w:p w:rsidR="00C63EA5" w:rsidRDefault="00C63EA5" w:rsidP="00C63EA5">
            <w:pPr>
              <w:jc w:val="center"/>
            </w:pPr>
            <w:r>
              <w:t>PowerPoint</w:t>
            </w:r>
          </w:p>
          <w:p w:rsidR="00C63EA5" w:rsidRDefault="00C63EA5" w:rsidP="00C63EA5">
            <w:pPr>
              <w:jc w:val="center"/>
            </w:pPr>
            <w:r>
              <w:t>Handouts/Worksheets</w:t>
            </w:r>
          </w:p>
          <w:p w:rsidR="0080537B" w:rsidRDefault="00C63EA5" w:rsidP="00C63EA5">
            <w:pPr>
              <w:jc w:val="center"/>
            </w:pPr>
            <w:r>
              <w:t>Lab Activities</w:t>
            </w:r>
          </w:p>
          <w:p w:rsidR="00C63EA5" w:rsidRPr="002F1426" w:rsidRDefault="00292253" w:rsidP="00C63EA5">
            <w:pPr>
              <w:jc w:val="center"/>
              <w:rPr>
                <w:b/>
              </w:rPr>
            </w:pPr>
            <w:r>
              <w:t>Online Review Res</w:t>
            </w:r>
            <w:r w:rsidR="00C63EA5">
              <w:t>ource</w:t>
            </w:r>
          </w:p>
        </w:tc>
        <w:tc>
          <w:tcPr>
            <w:tcW w:w="2880" w:type="dxa"/>
            <w:vAlign w:val="center"/>
          </w:tcPr>
          <w:p w:rsidR="0080537B" w:rsidRPr="00DB305D" w:rsidRDefault="00C63EA5" w:rsidP="00A5565A">
            <w:pPr>
              <w:spacing w:after="120"/>
              <w:jc w:val="center"/>
              <w:rPr>
                <w:sz w:val="18"/>
              </w:rPr>
            </w:pPr>
            <w:r>
              <w:t>Quiz, Projects,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F2C47" w:rsidP="00A5565A">
            <w:pPr>
              <w:jc w:val="center"/>
            </w:pPr>
            <w:r>
              <w:t>Boolean Logic</w:t>
            </w:r>
          </w:p>
        </w:tc>
        <w:tc>
          <w:tcPr>
            <w:tcW w:w="1890" w:type="dxa"/>
            <w:vAlign w:val="center"/>
          </w:tcPr>
          <w:p w:rsidR="0080537B" w:rsidRPr="00A73EB8" w:rsidRDefault="00C63EA5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3E3C7F" w:rsidRDefault="003E3C7F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logic operators</w:t>
            </w:r>
            <w:r w:rsidR="00AB0D64">
              <w:t xml:space="preserve"> (&amp;&amp;, ||)</w:t>
            </w:r>
          </w:p>
          <w:p w:rsidR="00A94F6B" w:rsidRDefault="00BF2C47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Boolean logic</w:t>
            </w:r>
          </w:p>
          <w:p w:rsidR="00BF2C47" w:rsidRPr="00A73EB8" w:rsidRDefault="00BF2C47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Boolean Laws</w:t>
            </w:r>
          </w:p>
        </w:tc>
        <w:tc>
          <w:tcPr>
            <w:tcW w:w="3420" w:type="dxa"/>
            <w:vAlign w:val="center"/>
          </w:tcPr>
          <w:p w:rsidR="00C63EA5" w:rsidRDefault="00C63EA5" w:rsidP="00C63EA5">
            <w:pPr>
              <w:jc w:val="center"/>
            </w:pPr>
            <w:r>
              <w:t>PowerPoint</w:t>
            </w:r>
          </w:p>
          <w:p w:rsidR="00C63EA5" w:rsidRDefault="00C63EA5" w:rsidP="00C63EA5">
            <w:pPr>
              <w:jc w:val="center"/>
            </w:pPr>
            <w:r>
              <w:t>Handouts/Worksheets</w:t>
            </w:r>
          </w:p>
          <w:p w:rsidR="0080537B" w:rsidRDefault="00C63EA5" w:rsidP="00C63EA5">
            <w:pPr>
              <w:jc w:val="center"/>
            </w:pPr>
            <w:r>
              <w:t>Lab Activities</w:t>
            </w:r>
          </w:p>
          <w:p w:rsidR="00C63EA5" w:rsidRPr="002F1426" w:rsidRDefault="00292253" w:rsidP="00C63EA5">
            <w:pPr>
              <w:jc w:val="center"/>
              <w:rPr>
                <w:b/>
              </w:rPr>
            </w:pPr>
            <w:r>
              <w:t>Online Review Res</w:t>
            </w:r>
            <w:r w:rsidR="00C63EA5">
              <w:t>ource</w:t>
            </w:r>
          </w:p>
        </w:tc>
        <w:tc>
          <w:tcPr>
            <w:tcW w:w="2880" w:type="dxa"/>
            <w:vAlign w:val="center"/>
          </w:tcPr>
          <w:p w:rsidR="0080537B" w:rsidRPr="00DB305D" w:rsidRDefault="00C63EA5" w:rsidP="00A5565A">
            <w:pPr>
              <w:spacing w:after="120"/>
              <w:jc w:val="center"/>
              <w:rPr>
                <w:sz w:val="18"/>
              </w:rPr>
            </w:pPr>
            <w:r>
              <w:t>Quiz, Projects,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2717B6" w:rsidP="00A5565A">
            <w:pPr>
              <w:jc w:val="center"/>
            </w:pPr>
          </w:p>
          <w:p w:rsidR="00BF2C47" w:rsidRDefault="00BF2C47" w:rsidP="00A5565A">
            <w:pPr>
              <w:jc w:val="center"/>
            </w:pPr>
          </w:p>
          <w:p w:rsidR="00BF2C47" w:rsidRDefault="00BF2C47" w:rsidP="00A5565A">
            <w:pPr>
              <w:jc w:val="center"/>
            </w:pPr>
          </w:p>
          <w:p w:rsidR="00BF2C47" w:rsidRDefault="00BF2C47" w:rsidP="00A5565A">
            <w:pPr>
              <w:jc w:val="center"/>
            </w:pPr>
          </w:p>
          <w:p w:rsidR="00BF2C47" w:rsidRPr="00DE5063" w:rsidRDefault="00BF2C47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C63EA5" w:rsidRPr="00A73EB8" w:rsidRDefault="00C63EA5" w:rsidP="00BF2C47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C63EA5" w:rsidRPr="002F1426" w:rsidRDefault="00C63EA5" w:rsidP="00C63EA5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2717B6" w:rsidP="00A5565A">
            <w:pPr>
              <w:jc w:val="center"/>
            </w:pPr>
          </w:p>
          <w:p w:rsidR="00BF2C47" w:rsidRDefault="00BF2C47" w:rsidP="00A5565A">
            <w:pPr>
              <w:jc w:val="center"/>
            </w:pPr>
          </w:p>
          <w:p w:rsidR="00BF2C47" w:rsidRDefault="00BF2C47" w:rsidP="00A5565A">
            <w:pPr>
              <w:jc w:val="center"/>
            </w:pPr>
          </w:p>
          <w:p w:rsidR="00BF2C47" w:rsidRDefault="00BF2C47" w:rsidP="00A5565A">
            <w:pPr>
              <w:jc w:val="center"/>
            </w:pPr>
          </w:p>
          <w:p w:rsidR="00BF2C47" w:rsidRDefault="00BF2C47" w:rsidP="00A5565A">
            <w:pPr>
              <w:jc w:val="center"/>
            </w:pPr>
          </w:p>
          <w:p w:rsidR="00BF2C47" w:rsidRPr="00DE5063" w:rsidRDefault="00BF2C47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D943CC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C63EA5" w:rsidRPr="002F1426" w:rsidRDefault="00C63EA5" w:rsidP="00C63EA5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C0ABA"/>
    <w:rsid w:val="001951E8"/>
    <w:rsid w:val="001E1FF2"/>
    <w:rsid w:val="00243906"/>
    <w:rsid w:val="002717B6"/>
    <w:rsid w:val="00292253"/>
    <w:rsid w:val="002F1426"/>
    <w:rsid w:val="002F1966"/>
    <w:rsid w:val="003154BD"/>
    <w:rsid w:val="003A1F67"/>
    <w:rsid w:val="003E3C7F"/>
    <w:rsid w:val="00430277"/>
    <w:rsid w:val="00462B1F"/>
    <w:rsid w:val="004D4FCE"/>
    <w:rsid w:val="00577F22"/>
    <w:rsid w:val="005E38FC"/>
    <w:rsid w:val="00611B54"/>
    <w:rsid w:val="007A147C"/>
    <w:rsid w:val="007F0C34"/>
    <w:rsid w:val="0080537B"/>
    <w:rsid w:val="008902B0"/>
    <w:rsid w:val="008A5D5F"/>
    <w:rsid w:val="00990086"/>
    <w:rsid w:val="009A0FC1"/>
    <w:rsid w:val="00A73EB8"/>
    <w:rsid w:val="00A94F6B"/>
    <w:rsid w:val="00AB0D64"/>
    <w:rsid w:val="00AC2828"/>
    <w:rsid w:val="00B149C5"/>
    <w:rsid w:val="00B477DC"/>
    <w:rsid w:val="00B963EA"/>
    <w:rsid w:val="00BE53BF"/>
    <w:rsid w:val="00BF2C47"/>
    <w:rsid w:val="00C63EA5"/>
    <w:rsid w:val="00C94F98"/>
    <w:rsid w:val="00D943CC"/>
    <w:rsid w:val="00D97955"/>
    <w:rsid w:val="00DB305D"/>
    <w:rsid w:val="00DC5B6C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1871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6ACAA-6C8E-4F2B-9E23-CA722A68D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26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7</cp:revision>
  <dcterms:created xsi:type="dcterms:W3CDTF">2017-08-08T14:16:00Z</dcterms:created>
  <dcterms:modified xsi:type="dcterms:W3CDTF">2018-06-19T14:55:00Z</dcterms:modified>
</cp:coreProperties>
</file>