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9633E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9633E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D4C24" w:rsidRDefault="002F1426" w:rsidP="003D4C2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D4C24">
              <w:rPr>
                <w:b/>
              </w:rPr>
              <w:t xml:space="preserve"> Hobbies and past time activities </w:t>
            </w:r>
          </w:p>
        </w:tc>
        <w:tc>
          <w:tcPr>
            <w:tcW w:w="7920" w:type="dxa"/>
          </w:tcPr>
          <w:p w:rsidR="009A0FC1" w:rsidRPr="003D4C24" w:rsidRDefault="002F1426" w:rsidP="009A0FC1">
            <w:pPr>
              <w:rPr>
                <w:lang w:val="es-419"/>
              </w:rPr>
            </w:pPr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D4C24">
              <w:rPr>
                <w:lang w:val="es-419"/>
              </w:rPr>
              <w:t xml:space="preserve">10 </w:t>
            </w:r>
            <w:proofErr w:type="spellStart"/>
            <w:r w:rsidR="003D4C24">
              <w:rPr>
                <w:lang w:val="es-419"/>
              </w:rPr>
              <w:t>days</w:t>
            </w:r>
            <w:proofErr w:type="spellEnd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3D4C24" w:rsidRDefault="002F1426" w:rsidP="00C9633E">
            <w:r w:rsidRPr="003D4C24">
              <w:rPr>
                <w:b/>
              </w:rPr>
              <w:t>Essential Question(s):</w:t>
            </w:r>
            <w:r w:rsidR="00430277" w:rsidRPr="003D4C24">
              <w:t xml:space="preserve"> </w:t>
            </w:r>
            <w:r w:rsidR="003D4C24" w:rsidRPr="003D4C24">
              <w:t>What do you do in your free time</w:t>
            </w:r>
            <w:r w:rsidR="003D4C24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3D4C24" w:rsidRPr="00DE5063" w:rsidRDefault="00C9633E" w:rsidP="003D4C24">
            <w:pPr>
              <w:jc w:val="center"/>
            </w:pPr>
            <w:r w:rsidRPr="00C9633E">
              <w:t>Vocab</w:t>
            </w:r>
            <w:r>
              <w:t>ulary</w:t>
            </w:r>
            <w:r w:rsidR="003D4C24">
              <w:t xml:space="preserve"> related past time activities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9633E" w:rsidP="003D4C2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</w:t>
            </w:r>
            <w:r w:rsidR="003D4C24">
              <w:t>to past time activities</w:t>
            </w:r>
          </w:p>
        </w:tc>
        <w:tc>
          <w:tcPr>
            <w:tcW w:w="3420" w:type="dxa"/>
            <w:vAlign w:val="center"/>
          </w:tcPr>
          <w:p w:rsidR="00A73EB8" w:rsidRPr="002F1426" w:rsidRDefault="003D4C24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3D4C2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3D4C24">
        <w:trPr>
          <w:trHeight w:val="1700"/>
        </w:trPr>
        <w:tc>
          <w:tcPr>
            <w:tcW w:w="2785" w:type="dxa"/>
            <w:vAlign w:val="center"/>
          </w:tcPr>
          <w:p w:rsidR="0080537B" w:rsidRPr="003D4C24" w:rsidRDefault="003D4C24" w:rsidP="00A5565A">
            <w:pPr>
              <w:jc w:val="center"/>
              <w:rPr>
                <w:lang w:val="es-419"/>
              </w:rPr>
            </w:pPr>
            <w:r w:rsidRPr="003D4C24">
              <w:rPr>
                <w:lang w:val="es-419"/>
              </w:rPr>
              <w:t>Uses of que, cual, cuales</w:t>
            </w:r>
          </w:p>
        </w:tc>
        <w:tc>
          <w:tcPr>
            <w:tcW w:w="1890" w:type="dxa"/>
            <w:vAlign w:val="center"/>
          </w:tcPr>
          <w:p w:rsidR="0080537B" w:rsidRPr="00C43537" w:rsidRDefault="0080537B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C9633E" w:rsidRPr="003D4C24" w:rsidRDefault="003D4C24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>
              <w:t>Question words</w:t>
            </w:r>
          </w:p>
        </w:tc>
        <w:tc>
          <w:tcPr>
            <w:tcW w:w="3420" w:type="dxa"/>
            <w:vAlign w:val="center"/>
          </w:tcPr>
          <w:p w:rsidR="0080537B" w:rsidRPr="002F1426" w:rsidRDefault="003D4C24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D4C24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D4C24" w:rsidP="00A5565A">
            <w:pPr>
              <w:jc w:val="center"/>
            </w:pPr>
            <w:r>
              <w:t xml:space="preserve">Verbs like </w:t>
            </w:r>
            <w:proofErr w:type="spellStart"/>
            <w:r>
              <w:t>gustar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3D4C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Indirect object pronouns</w:t>
            </w:r>
          </w:p>
          <w:p w:rsidR="003D4C24" w:rsidRPr="003D4C24" w:rsidRDefault="003D4C24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3D4C24">
              <w:rPr>
                <w:lang w:val="es-419"/>
              </w:rPr>
              <w:t xml:space="preserve">Fascinar, encantar, doler, importar, faltar, </w:t>
            </w:r>
          </w:p>
        </w:tc>
        <w:tc>
          <w:tcPr>
            <w:tcW w:w="3420" w:type="dxa"/>
            <w:vAlign w:val="center"/>
          </w:tcPr>
          <w:p w:rsidR="0080537B" w:rsidRPr="002F1426" w:rsidRDefault="003D4C24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D4C2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D4C24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43537"/>
    <w:rsid w:val="00C94F98"/>
    <w:rsid w:val="00C9633E"/>
    <w:rsid w:val="00D97955"/>
    <w:rsid w:val="00DB305D"/>
    <w:rsid w:val="00DE5063"/>
    <w:rsid w:val="00EF1B39"/>
    <w:rsid w:val="00F0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DDC83-94B7-4FEC-8E24-F6372C0A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2017-03-28T17:04:00Z</dcterms:created>
  <dcterms:modified xsi:type="dcterms:W3CDTF">2017-06-14T17:14:00Z</dcterms:modified>
</cp:coreProperties>
</file>