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15670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15670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87E5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87E59">
              <w:rPr>
                <w:b/>
              </w:rPr>
              <w:t>Home and family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87E59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487E59" w:rsidRDefault="002F1426" w:rsidP="00815670">
            <w:r w:rsidRPr="00487E59">
              <w:rPr>
                <w:b/>
              </w:rPr>
              <w:t>Essential Question(s):</w:t>
            </w:r>
            <w:r w:rsidR="00DB305D" w:rsidRPr="00487E59">
              <w:rPr>
                <w:b/>
              </w:rPr>
              <w:t xml:space="preserve"> </w:t>
            </w:r>
            <w:r w:rsidR="00487E59">
              <w:rPr>
                <w:b/>
              </w:rPr>
              <w:t>What is your family like?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815670" w:rsidRDefault="00815670" w:rsidP="00A5565A">
            <w:pPr>
              <w:jc w:val="center"/>
            </w:pPr>
            <w:r w:rsidRPr="00815670">
              <w:t>Vocab</w:t>
            </w:r>
            <w:r>
              <w:t>ulary</w:t>
            </w:r>
            <w:r w:rsidRPr="00815670">
              <w:t xml:space="preserve"> related to</w:t>
            </w:r>
            <w:r w:rsidR="00487E59">
              <w:t xml:space="preserve"> home and family</w:t>
            </w:r>
            <w:r w:rsidRPr="00815670">
              <w:t xml:space="preserve">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815670" w:rsidP="00487E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</w:t>
            </w:r>
            <w:r w:rsidR="00487E59">
              <w:t>home and family</w:t>
            </w:r>
          </w:p>
        </w:tc>
        <w:tc>
          <w:tcPr>
            <w:tcW w:w="3420" w:type="dxa"/>
            <w:vAlign w:val="center"/>
          </w:tcPr>
          <w:p w:rsidR="00A73EB8" w:rsidRPr="002F1426" w:rsidRDefault="00487E5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487E5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87E59" w:rsidP="00A5565A">
            <w:pPr>
              <w:jc w:val="center"/>
            </w:pPr>
            <w:r>
              <w:t>Affirmative and negative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15670" w:rsidRPr="00487E59" w:rsidRDefault="00487E59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487E59">
              <w:rPr>
                <w:lang w:val="es-419"/>
              </w:rPr>
              <w:t>Algo, nada, nadie, ningún, al</w:t>
            </w:r>
            <w:r>
              <w:rPr>
                <w:lang w:val="es-419"/>
              </w:rPr>
              <w:t>gún</w:t>
            </w:r>
          </w:p>
        </w:tc>
        <w:tc>
          <w:tcPr>
            <w:tcW w:w="3420" w:type="dxa"/>
            <w:vAlign w:val="center"/>
          </w:tcPr>
          <w:p w:rsidR="0080537B" w:rsidRPr="002F1426" w:rsidRDefault="00487E5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487E59" w:rsidP="00A5565A">
            <w:pPr>
              <w:spacing w:after="120"/>
              <w:jc w:val="center"/>
              <w:rPr>
                <w:sz w:val="18"/>
              </w:rPr>
            </w:pPr>
            <w:r>
              <w:t>Quiz,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87E59" w:rsidP="00A5565A">
            <w:pPr>
              <w:jc w:val="center"/>
            </w:pPr>
            <w:r>
              <w:t>Present progressive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815670" w:rsidRPr="00A73EB8" w:rsidRDefault="00487E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419"/>
              </w:rPr>
              <w:t xml:space="preserve">Estar </w:t>
            </w:r>
            <w:r>
              <w:t>+ gerund</w:t>
            </w:r>
          </w:p>
        </w:tc>
        <w:tc>
          <w:tcPr>
            <w:tcW w:w="3420" w:type="dxa"/>
            <w:vAlign w:val="center"/>
          </w:tcPr>
          <w:p w:rsidR="0080537B" w:rsidRPr="002F1426" w:rsidRDefault="00487E5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487E5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87E59" w:rsidP="00A5565A">
            <w:pPr>
              <w:jc w:val="center"/>
            </w:pPr>
            <w:r>
              <w:t>Impersonal expressions with se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487E59" w:rsidP="00487E59">
            <w:pPr>
              <w:pStyle w:val="ListParagraph"/>
              <w:ind w:left="360"/>
            </w:pPr>
            <w:r>
              <w:t>Se + verb (3</w:t>
            </w:r>
            <w:r w:rsidRPr="00487E59">
              <w:rPr>
                <w:vertAlign w:val="superscript"/>
              </w:rPr>
              <w:t>rd</w:t>
            </w:r>
            <w:r>
              <w:t xml:space="preserve"> person singular and plural)</w:t>
            </w:r>
          </w:p>
        </w:tc>
        <w:tc>
          <w:tcPr>
            <w:tcW w:w="3420" w:type="dxa"/>
            <w:vAlign w:val="center"/>
          </w:tcPr>
          <w:p w:rsidR="002717B6" w:rsidRPr="002F1426" w:rsidRDefault="00487E59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2717B6" w:rsidRPr="00DB305D" w:rsidRDefault="00487E59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2373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87E59"/>
    <w:rsid w:val="004D4FCE"/>
    <w:rsid w:val="005E38FC"/>
    <w:rsid w:val="00611B54"/>
    <w:rsid w:val="007A147C"/>
    <w:rsid w:val="007F0C34"/>
    <w:rsid w:val="0080537B"/>
    <w:rsid w:val="00815670"/>
    <w:rsid w:val="008668B6"/>
    <w:rsid w:val="008902B0"/>
    <w:rsid w:val="00990086"/>
    <w:rsid w:val="009A0FC1"/>
    <w:rsid w:val="00A73EB8"/>
    <w:rsid w:val="00AC2828"/>
    <w:rsid w:val="00B024DA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D0601-34E0-4B10-ACC8-44A2E968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2017-03-28T17:08:00Z</dcterms:created>
  <dcterms:modified xsi:type="dcterms:W3CDTF">2017-06-14T17:13:00Z</dcterms:modified>
</cp:coreProperties>
</file>