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010C9">
        <w:rPr>
          <w:u w:val="single"/>
        </w:rPr>
        <w:t>Spanish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010C9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010C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010C9">
              <w:t>Future Plans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9010C9" w:rsidRDefault="002F1426" w:rsidP="009010C9">
            <w:pPr>
              <w:rPr>
                <w:lang w:val="es-ES_tradnl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9010C9" w:rsidRPr="009010C9">
              <w:rPr>
                <w:lang w:val="es-ES_tradnl"/>
              </w:rPr>
              <w:t>¿Qué profesión tendrás?</w:t>
            </w:r>
            <w:r w:rsidR="009010C9">
              <w:rPr>
                <w:lang w:val="es-ES_tradnl"/>
              </w:rPr>
              <w:t xml:space="preserve"> </w:t>
            </w:r>
            <w:r w:rsidR="009010C9" w:rsidRPr="009010C9">
              <w:t>What will your profession be?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9010C9" w:rsidRDefault="009010C9" w:rsidP="00A5565A">
            <w:pPr>
              <w:jc w:val="center"/>
            </w:pPr>
            <w:r w:rsidRPr="009010C9">
              <w:t>Vocab</w:t>
            </w:r>
            <w:r>
              <w:t>ulary</w:t>
            </w:r>
            <w:r w:rsidRPr="009010C9">
              <w:t xml:space="preserve"> related to professions and </w:t>
            </w:r>
          </w:p>
          <w:p w:rsidR="00A73EB8" w:rsidRPr="00DE5063" w:rsidRDefault="009010C9" w:rsidP="00A5565A">
            <w:pPr>
              <w:jc w:val="center"/>
            </w:pPr>
            <w:r w:rsidRPr="009010C9">
              <w:t>making plans</w:t>
            </w:r>
          </w:p>
        </w:tc>
        <w:tc>
          <w:tcPr>
            <w:tcW w:w="1890" w:type="dxa"/>
            <w:vAlign w:val="center"/>
          </w:tcPr>
          <w:p w:rsidR="00A73EB8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9010C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9010C9">
              <w:t>Vocab</w:t>
            </w:r>
            <w:r>
              <w:t>ulary</w:t>
            </w:r>
            <w:r w:rsidRPr="009010C9">
              <w:t xml:space="preserve"> related to professions and making plans for the future</w:t>
            </w: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010C9" w:rsidP="00A5565A">
            <w:pPr>
              <w:jc w:val="center"/>
            </w:pPr>
            <w:r>
              <w:t>Future tense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010C9" w:rsidRDefault="009010C9" w:rsidP="009010C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9010C9">
              <w:t>é</w:t>
            </w:r>
          </w:p>
          <w:p w:rsidR="009010C9" w:rsidRPr="009010C9" w:rsidRDefault="009010C9" w:rsidP="009010C9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 w:rsidRPr="009010C9">
              <w:rPr>
                <w:lang w:val="es-ES_tradnl"/>
              </w:rPr>
              <w:t>á</w:t>
            </w:r>
            <w:r>
              <w:rPr>
                <w:lang w:val="es-ES_tradnl"/>
              </w:rPr>
              <w:t>s</w:t>
            </w:r>
            <w:proofErr w:type="spellEnd"/>
          </w:p>
          <w:p w:rsidR="009010C9" w:rsidRPr="009010C9" w:rsidRDefault="009010C9" w:rsidP="009010C9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9010C9">
              <w:rPr>
                <w:lang w:val="es-ES_tradnl"/>
              </w:rPr>
              <w:t>á</w:t>
            </w:r>
          </w:p>
          <w:p w:rsidR="009010C9" w:rsidRPr="009010C9" w:rsidRDefault="009010C9" w:rsidP="009010C9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rPr>
                <w:lang w:val="es-ES_tradnl"/>
              </w:rPr>
              <w:t>emos</w:t>
            </w:r>
            <w:proofErr w:type="spellEnd"/>
          </w:p>
          <w:p w:rsidR="009010C9" w:rsidRPr="009010C9" w:rsidRDefault="009010C9" w:rsidP="009010C9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 w:rsidRPr="009010C9">
              <w:rPr>
                <w:lang w:val="es-ES_tradnl"/>
              </w:rPr>
              <w:t>éis</w:t>
            </w:r>
            <w:proofErr w:type="spellEnd"/>
          </w:p>
          <w:p w:rsidR="009010C9" w:rsidRPr="00A73EB8" w:rsidRDefault="009010C9" w:rsidP="009010C9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 w:rsidRPr="009010C9">
              <w:rPr>
                <w:lang w:val="es-ES_tradnl"/>
              </w:rPr>
              <w:t>án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010C9" w:rsidP="00A5565A">
            <w:pPr>
              <w:jc w:val="center"/>
            </w:pPr>
            <w:r>
              <w:t>Irregular verbs in the future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Default="009010C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hacer</w:t>
            </w:r>
          </w:p>
          <w:p w:rsidR="009010C9" w:rsidRDefault="009010C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poner</w:t>
            </w:r>
            <w:proofErr w:type="spellEnd"/>
          </w:p>
          <w:p w:rsidR="009010C9" w:rsidRDefault="009010C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poder</w:t>
            </w:r>
            <w:proofErr w:type="spellEnd"/>
          </w:p>
          <w:p w:rsidR="009010C9" w:rsidRDefault="009010C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querer</w:t>
            </w:r>
            <w:proofErr w:type="spellEnd"/>
          </w:p>
          <w:p w:rsidR="009010C9" w:rsidRDefault="009010C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saber</w:t>
            </w:r>
          </w:p>
          <w:p w:rsidR="009010C9" w:rsidRDefault="009010C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salir</w:t>
            </w:r>
            <w:proofErr w:type="spellEnd"/>
          </w:p>
          <w:p w:rsidR="009010C9" w:rsidRDefault="009010C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tener</w:t>
            </w:r>
            <w:proofErr w:type="spellEnd"/>
          </w:p>
          <w:p w:rsidR="009010C9" w:rsidRDefault="009010C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venir</w:t>
            </w:r>
            <w:proofErr w:type="spellEnd"/>
          </w:p>
          <w:p w:rsidR="009010C9" w:rsidRDefault="009010C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haber</w:t>
            </w:r>
            <w:proofErr w:type="spellEnd"/>
          </w:p>
          <w:p w:rsidR="009010C9" w:rsidRDefault="009010C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valer</w:t>
            </w:r>
            <w:proofErr w:type="spellEnd"/>
          </w:p>
          <w:p w:rsidR="009010C9" w:rsidRPr="00A73EB8" w:rsidRDefault="009010C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decir</w:t>
            </w:r>
            <w:bookmarkStart w:id="1" w:name="_GoBack"/>
            <w:bookmarkEnd w:id="1"/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010C9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66DD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66C87-3782-4FC0-9D54-1E23E983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cwolf</cp:lastModifiedBy>
  <cp:revision>2</cp:revision>
  <dcterms:created xsi:type="dcterms:W3CDTF">2017-03-28T17:25:00Z</dcterms:created>
  <dcterms:modified xsi:type="dcterms:W3CDTF">2017-03-28T17:25:00Z</dcterms:modified>
</cp:coreProperties>
</file>