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E18F1">
        <w:rPr>
          <w:u w:val="single"/>
        </w:rPr>
        <w:t xml:space="preserve">Computer </w:t>
      </w:r>
      <w:r w:rsidR="00FA5BAB">
        <w:rPr>
          <w:u w:val="single"/>
        </w:rPr>
        <w:t>Programming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A5BAB">
        <w:rPr>
          <w:u w:val="single"/>
        </w:rPr>
        <w:t>10</w:t>
      </w:r>
      <w:r w:rsidR="0068090B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E18F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A5BAB">
              <w:t>Unit 9</w:t>
            </w:r>
            <w:r w:rsidR="00FE18F1">
              <w:t>: Computer Science Principles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D3592">
              <w:t>16</w:t>
            </w:r>
            <w:r w:rsidR="001547C9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E18F1">
              <w:t xml:space="preserve">How has understanding of computational thinking and the implementation of computers </w:t>
            </w:r>
            <w:proofErr w:type="gramStart"/>
            <w:r w:rsidR="00FE18F1">
              <w:t>impacted</w:t>
            </w:r>
            <w:proofErr w:type="gramEnd"/>
            <w:r w:rsidR="00FE18F1">
              <w:t xml:space="preserve"> the world as a whole?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E18F1" w:rsidP="00A5565A">
            <w:pPr>
              <w:jc w:val="center"/>
            </w:pPr>
            <w:r>
              <w:t>Computational Science</w:t>
            </w:r>
          </w:p>
        </w:tc>
        <w:tc>
          <w:tcPr>
            <w:tcW w:w="1890" w:type="dxa"/>
            <w:vAlign w:val="center"/>
          </w:tcPr>
          <w:p w:rsidR="00A73EB8" w:rsidRPr="00A73EB8" w:rsidRDefault="00FE18F1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F02F6D" w:rsidRDefault="00F02F6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computational science</w:t>
            </w:r>
          </w:p>
          <w:p w:rsidR="00F02F6D" w:rsidRDefault="00F02F6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ethical use of technology</w:t>
            </w:r>
          </w:p>
          <w:p w:rsidR="00A73EB8" w:rsidRPr="00A73EB8" w:rsidRDefault="0082490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global impact</w:t>
            </w:r>
          </w:p>
        </w:tc>
        <w:tc>
          <w:tcPr>
            <w:tcW w:w="3420" w:type="dxa"/>
            <w:vAlign w:val="center"/>
          </w:tcPr>
          <w:p w:rsidR="00AD1759" w:rsidRDefault="00AD1759" w:rsidP="00AD1759">
            <w:pPr>
              <w:jc w:val="center"/>
            </w:pPr>
            <w:r>
              <w:t>Videos</w:t>
            </w:r>
          </w:p>
          <w:p w:rsidR="001547C9" w:rsidRPr="002F1426" w:rsidRDefault="001547C9" w:rsidP="00AD1759">
            <w:pPr>
              <w:jc w:val="center"/>
              <w:rPr>
                <w:b/>
              </w:rPr>
            </w:pPr>
            <w:r>
              <w:t>Readings</w:t>
            </w:r>
          </w:p>
        </w:tc>
        <w:tc>
          <w:tcPr>
            <w:tcW w:w="2880" w:type="dxa"/>
            <w:vAlign w:val="center"/>
          </w:tcPr>
          <w:p w:rsidR="00AD1759" w:rsidRDefault="00AD1759" w:rsidP="00AD1759">
            <w:pPr>
              <w:spacing w:after="120"/>
              <w:contextualSpacing/>
              <w:jc w:val="center"/>
            </w:pPr>
          </w:p>
          <w:p w:rsidR="00AD1759" w:rsidRDefault="008B398F" w:rsidP="00AD1759">
            <w:pPr>
              <w:spacing w:after="120"/>
              <w:contextualSpacing/>
              <w:jc w:val="center"/>
            </w:pPr>
            <w:r>
              <w:t>Research Project</w:t>
            </w:r>
          </w:p>
          <w:p w:rsidR="00A73EB8" w:rsidRPr="00DB305D" w:rsidRDefault="00A73EB8" w:rsidP="00AD1759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0537B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80537B" w:rsidRPr="00A73EB8" w:rsidRDefault="00FE18F1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FE18F1" w:rsidRPr="00A73EB8" w:rsidRDefault="00FE18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80537B" w:rsidP="00AD1759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D1759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0537B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80537B" w:rsidRPr="00A73EB8" w:rsidRDefault="00FE18F1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FE18F1" w:rsidRPr="00A73EB8" w:rsidRDefault="00FE18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80537B" w:rsidP="00AD1759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D1759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547C9"/>
    <w:rsid w:val="001951E8"/>
    <w:rsid w:val="001E1FF2"/>
    <w:rsid w:val="00243906"/>
    <w:rsid w:val="002717B6"/>
    <w:rsid w:val="002F1426"/>
    <w:rsid w:val="002F1966"/>
    <w:rsid w:val="004D3592"/>
    <w:rsid w:val="00575173"/>
    <w:rsid w:val="005E38FC"/>
    <w:rsid w:val="00611B54"/>
    <w:rsid w:val="006564D2"/>
    <w:rsid w:val="0068090B"/>
    <w:rsid w:val="007A147C"/>
    <w:rsid w:val="007F0C34"/>
    <w:rsid w:val="0080537B"/>
    <w:rsid w:val="00824908"/>
    <w:rsid w:val="008902B0"/>
    <w:rsid w:val="008B398F"/>
    <w:rsid w:val="009A0FC1"/>
    <w:rsid w:val="00A73EB8"/>
    <w:rsid w:val="00AC2828"/>
    <w:rsid w:val="00AD1759"/>
    <w:rsid w:val="00AE620D"/>
    <w:rsid w:val="00B477DC"/>
    <w:rsid w:val="00B963EA"/>
    <w:rsid w:val="00C94F98"/>
    <w:rsid w:val="00DB305D"/>
    <w:rsid w:val="00DE5063"/>
    <w:rsid w:val="00EF1B39"/>
    <w:rsid w:val="00F02F6D"/>
    <w:rsid w:val="00FA5BAB"/>
    <w:rsid w:val="00FE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A5B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5B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5B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5B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5B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5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5B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D7B95-8EB7-414A-85CB-C895F83B5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12</cp:revision>
  <dcterms:created xsi:type="dcterms:W3CDTF">2017-01-30T18:53:00Z</dcterms:created>
  <dcterms:modified xsi:type="dcterms:W3CDTF">2018-06-19T14:48:00Z</dcterms:modified>
</cp:coreProperties>
</file>