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73F41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73F41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6301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63013">
              <w:t>Daily Routine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63013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Pr="00263013" w:rsidRDefault="002F1426" w:rsidP="00263013">
            <w:r w:rsidRPr="00263013">
              <w:rPr>
                <w:b/>
              </w:rPr>
              <w:t>Essential Question(s):</w:t>
            </w:r>
            <w:r w:rsidR="00DB305D" w:rsidRPr="00263013">
              <w:rPr>
                <w:b/>
              </w:rPr>
              <w:t xml:space="preserve"> </w:t>
            </w:r>
            <w:r w:rsidR="00263013">
              <w:t xml:space="preserve"> </w:t>
            </w:r>
            <w:r w:rsidR="00263013" w:rsidRPr="00263013">
              <w:t>What do you do to get ready in the morning</w:t>
            </w:r>
            <w:r w:rsidR="00263013">
              <w:t>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273F41" w:rsidRDefault="00273F41" w:rsidP="00A5565A">
            <w:pPr>
              <w:jc w:val="center"/>
            </w:pPr>
            <w:r w:rsidRPr="00273F41">
              <w:t>Vocab</w:t>
            </w:r>
            <w:r>
              <w:t>ulary</w:t>
            </w:r>
            <w:r w:rsidRPr="00273F41">
              <w:t xml:space="preserve"> related to </w:t>
            </w:r>
          </w:p>
          <w:p w:rsidR="00A73EB8" w:rsidRPr="00DE5063" w:rsidRDefault="00263013" w:rsidP="00A5565A">
            <w:pPr>
              <w:jc w:val="center"/>
            </w:pPr>
            <w:r>
              <w:t>Daily routine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273F41" w:rsidP="002630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</w:t>
            </w:r>
            <w:r w:rsidR="00263013">
              <w:t>daily routine</w:t>
            </w:r>
          </w:p>
        </w:tc>
        <w:tc>
          <w:tcPr>
            <w:tcW w:w="3420" w:type="dxa"/>
            <w:vAlign w:val="center"/>
          </w:tcPr>
          <w:p w:rsidR="00A73EB8" w:rsidRPr="002F1426" w:rsidRDefault="0026301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263013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63013" w:rsidP="00A5565A">
            <w:pPr>
              <w:jc w:val="center"/>
            </w:pPr>
            <w:r>
              <w:t>Reflexive verbs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3F41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maquillarse</w:t>
            </w:r>
            <w:proofErr w:type="spellEnd"/>
          </w:p>
          <w:p w:rsid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afeitarse</w:t>
            </w:r>
            <w:proofErr w:type="spellEnd"/>
          </w:p>
          <w:p w:rsid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ducharse</w:t>
            </w:r>
            <w:proofErr w:type="spellEnd"/>
          </w:p>
          <w:p w:rsid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lavarse</w:t>
            </w:r>
            <w:proofErr w:type="spellEnd"/>
          </w:p>
          <w:p w:rsidR="00263013" w:rsidRP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ba</w:t>
            </w:r>
            <w:r>
              <w:rPr>
                <w:lang w:val="es-419"/>
              </w:rPr>
              <w:t>ñarse</w:t>
            </w:r>
            <w:proofErr w:type="spellEnd"/>
          </w:p>
          <w:p w:rsidR="00263013" w:rsidRP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cepillarse</w:t>
            </w:r>
          </w:p>
          <w:p w:rsidR="00263013" w:rsidRP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peinarse</w:t>
            </w:r>
          </w:p>
          <w:p w:rsidR="00263013" w:rsidRP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pintarse</w:t>
            </w:r>
          </w:p>
          <w:p w:rsidR="00263013" w:rsidRP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secarse</w:t>
            </w:r>
          </w:p>
          <w:p w:rsidR="00263013" w:rsidRP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despertarse</w:t>
            </w:r>
          </w:p>
          <w:p w:rsidR="00263013" w:rsidRPr="00263013" w:rsidRDefault="002630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acostarse</w:t>
            </w:r>
          </w:p>
          <w:p w:rsidR="00263013" w:rsidRPr="00A73EB8" w:rsidRDefault="00263013" w:rsidP="002630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>levantarse</w:t>
            </w:r>
          </w:p>
        </w:tc>
        <w:tc>
          <w:tcPr>
            <w:tcW w:w="3420" w:type="dxa"/>
            <w:vAlign w:val="center"/>
          </w:tcPr>
          <w:p w:rsidR="0080537B" w:rsidRPr="002F1426" w:rsidRDefault="0026301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263013" w:rsidRDefault="00263013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  <w:r>
              <w:rPr>
                <w:lang w:val="es-419"/>
              </w:rPr>
              <w:t>-test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263013" w:rsidRDefault="00263013" w:rsidP="00A5565A">
            <w:pPr>
              <w:jc w:val="center"/>
              <w:rPr>
                <w:u w:val="single"/>
                <w:lang w:val="es-419"/>
              </w:rPr>
            </w:pPr>
            <w:r>
              <w:t>Affirmative t</w:t>
            </w:r>
            <w:proofErr w:type="spellStart"/>
            <w:r>
              <w:rPr>
                <w:lang w:val="es-419"/>
              </w:rPr>
              <w:t>ú</w:t>
            </w:r>
            <w:proofErr w:type="spellEnd"/>
            <w:r>
              <w:rPr>
                <w:lang w:val="es-419"/>
              </w:rPr>
              <w:t xml:space="preserve"> </w:t>
            </w:r>
            <w:proofErr w:type="spellStart"/>
            <w:r>
              <w:rPr>
                <w:lang w:val="es-419"/>
              </w:rPr>
              <w:t>commands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3F41" w:rsidRPr="00263013" w:rsidRDefault="00263013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>
              <w:rPr>
                <w:lang w:val="es-419"/>
              </w:rPr>
              <w:t>Ven, di, sal, haz, ten, ve, pon, sé</w:t>
            </w:r>
          </w:p>
        </w:tc>
        <w:tc>
          <w:tcPr>
            <w:tcW w:w="3420" w:type="dxa"/>
            <w:vAlign w:val="center"/>
          </w:tcPr>
          <w:p w:rsidR="0080537B" w:rsidRPr="002F1426" w:rsidRDefault="0026301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263013" w:rsidRDefault="00263013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63013"/>
    <w:rsid w:val="002717B6"/>
    <w:rsid w:val="00273F41"/>
    <w:rsid w:val="002F1426"/>
    <w:rsid w:val="002F1966"/>
    <w:rsid w:val="003154BD"/>
    <w:rsid w:val="003A1F67"/>
    <w:rsid w:val="00430277"/>
    <w:rsid w:val="004D4FCE"/>
    <w:rsid w:val="005E38FC"/>
    <w:rsid w:val="00611B54"/>
    <w:rsid w:val="00740A8A"/>
    <w:rsid w:val="007A147C"/>
    <w:rsid w:val="007D6A3B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4F548-E163-4FF9-8588-914F95ABE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2017-03-28T17:10:00Z</dcterms:created>
  <dcterms:modified xsi:type="dcterms:W3CDTF">2017-06-14T17:13:00Z</dcterms:modified>
</cp:coreProperties>
</file>