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439C1">
        <w:rPr>
          <w:u w:val="single"/>
        </w:rPr>
        <w:t xml:space="preserve">Computer </w:t>
      </w:r>
      <w:r w:rsidR="005802CB">
        <w:rPr>
          <w:u w:val="single"/>
        </w:rPr>
        <w:t>Programming</w:t>
      </w:r>
      <w:r w:rsidR="001439C1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802C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439C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439C1">
              <w:t>Unit 7: Searching and Sorting Algorithms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71908">
              <w:t>22</w:t>
            </w:r>
            <w:r w:rsidR="00771C1E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439C1">
              <w:t xml:space="preserve"> </w:t>
            </w:r>
            <w:r w:rsidR="001439C1" w:rsidRPr="001439C1">
              <w:t>How do I implement searching and sorting algorithms to use with an array structure</w:t>
            </w:r>
            <w:r w:rsidR="001439C1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439C1" w:rsidP="00A5565A">
            <w:pPr>
              <w:jc w:val="center"/>
            </w:pPr>
            <w:r>
              <w:t>Standard Search Algorithms</w:t>
            </w:r>
          </w:p>
        </w:tc>
        <w:tc>
          <w:tcPr>
            <w:tcW w:w="1890" w:type="dxa"/>
            <w:vAlign w:val="center"/>
          </w:tcPr>
          <w:p w:rsidR="00A73EB8" w:rsidRPr="00A73EB8" w:rsidRDefault="001439C1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1439C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search</w:t>
            </w:r>
          </w:p>
          <w:p w:rsidR="001439C1" w:rsidRDefault="001439C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binary search</w:t>
            </w:r>
          </w:p>
          <w:p w:rsidR="001439C1" w:rsidRPr="00A73EB8" w:rsidRDefault="001439C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efficiency</w:t>
            </w:r>
            <w:r w:rsidR="00527DDA">
              <w:t xml:space="preserve"> comparison</w:t>
            </w:r>
          </w:p>
        </w:tc>
        <w:tc>
          <w:tcPr>
            <w:tcW w:w="3420" w:type="dxa"/>
            <w:vAlign w:val="center"/>
          </w:tcPr>
          <w:p w:rsidR="00771C1E" w:rsidRDefault="00771C1E" w:rsidP="00771C1E">
            <w:pPr>
              <w:jc w:val="center"/>
            </w:pPr>
            <w:r>
              <w:t>PowerPoint</w:t>
            </w:r>
          </w:p>
          <w:p w:rsidR="00771C1E" w:rsidRDefault="00771C1E" w:rsidP="00771C1E">
            <w:pPr>
              <w:jc w:val="center"/>
            </w:pPr>
            <w:r>
              <w:t>Handouts/Worksheets</w:t>
            </w:r>
          </w:p>
          <w:p w:rsidR="00A73EB8" w:rsidRPr="002F1426" w:rsidRDefault="00771C1E" w:rsidP="00771C1E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771C1E" w:rsidRDefault="00771C1E" w:rsidP="00771C1E">
            <w:pPr>
              <w:spacing w:after="120"/>
              <w:jc w:val="center"/>
            </w:pPr>
            <w:r>
              <w:t>Quiz</w:t>
            </w:r>
          </w:p>
          <w:p w:rsidR="00771C1E" w:rsidRDefault="00771C1E" w:rsidP="00771C1E">
            <w:pPr>
              <w:spacing w:after="120"/>
              <w:jc w:val="center"/>
            </w:pPr>
            <w:r>
              <w:t>Projects</w:t>
            </w:r>
          </w:p>
          <w:p w:rsidR="00A73EB8" w:rsidRPr="00DB305D" w:rsidRDefault="00771C1E" w:rsidP="00771C1E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439C1" w:rsidP="00A5565A">
            <w:pPr>
              <w:jc w:val="center"/>
            </w:pPr>
            <w:r>
              <w:t>Standard Sort Algorithms</w:t>
            </w:r>
          </w:p>
        </w:tc>
        <w:tc>
          <w:tcPr>
            <w:tcW w:w="1890" w:type="dxa"/>
            <w:vAlign w:val="center"/>
          </w:tcPr>
          <w:p w:rsidR="0080537B" w:rsidRPr="00A73EB8" w:rsidRDefault="001439C1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1439C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</w:t>
            </w:r>
            <w:r w:rsidR="00527DDA">
              <w:t>le</w:t>
            </w:r>
            <w:r>
              <w:t>ction sort</w:t>
            </w:r>
          </w:p>
          <w:p w:rsidR="00527DDA" w:rsidRPr="00A73EB8" w:rsidRDefault="001439C1" w:rsidP="00527DD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insertion sort</w:t>
            </w:r>
          </w:p>
        </w:tc>
        <w:tc>
          <w:tcPr>
            <w:tcW w:w="3420" w:type="dxa"/>
            <w:vAlign w:val="center"/>
          </w:tcPr>
          <w:p w:rsidR="00771C1E" w:rsidRDefault="00771C1E" w:rsidP="00771C1E">
            <w:pPr>
              <w:jc w:val="center"/>
            </w:pPr>
            <w:r>
              <w:t>PowerPoint</w:t>
            </w:r>
          </w:p>
          <w:p w:rsidR="00771C1E" w:rsidRDefault="00771C1E" w:rsidP="00771C1E">
            <w:pPr>
              <w:jc w:val="center"/>
            </w:pPr>
            <w:r>
              <w:t>Handouts/Worksheets</w:t>
            </w:r>
          </w:p>
          <w:p w:rsidR="0080537B" w:rsidRPr="002F1426" w:rsidRDefault="00771C1E" w:rsidP="00771C1E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771C1E" w:rsidRDefault="00771C1E" w:rsidP="00771C1E">
            <w:pPr>
              <w:spacing w:after="120"/>
              <w:jc w:val="center"/>
            </w:pPr>
            <w:r>
              <w:t>Quiz</w:t>
            </w:r>
          </w:p>
          <w:p w:rsidR="00771C1E" w:rsidRDefault="00771C1E" w:rsidP="00771C1E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771C1E" w:rsidP="00771C1E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439C1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27DDA"/>
    <w:rsid w:val="005802CB"/>
    <w:rsid w:val="005E38FC"/>
    <w:rsid w:val="00611B54"/>
    <w:rsid w:val="00771C1E"/>
    <w:rsid w:val="007A147C"/>
    <w:rsid w:val="007F0C34"/>
    <w:rsid w:val="0080537B"/>
    <w:rsid w:val="008902B0"/>
    <w:rsid w:val="00990086"/>
    <w:rsid w:val="009A0FC1"/>
    <w:rsid w:val="00A71908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B6ED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48DBD-1E84-4CE3-8DDA-F46B71C09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6</cp:revision>
  <dcterms:created xsi:type="dcterms:W3CDTF">2017-02-17T13:27:00Z</dcterms:created>
  <dcterms:modified xsi:type="dcterms:W3CDTF">2018-06-19T14:45:00Z</dcterms:modified>
</cp:coreProperties>
</file>