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611F4">
        <w:rPr>
          <w:u w:val="single"/>
        </w:rPr>
        <w:t xml:space="preserve">Computer </w:t>
      </w:r>
      <w:r w:rsidR="008C31C3">
        <w:rPr>
          <w:u w:val="single"/>
        </w:rPr>
        <w:t>Programming</w:t>
      </w:r>
      <w:r w:rsidR="00F611F4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C31C3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611F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611F4">
              <w:t>Unit 8: Class and Object Development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A5C8F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611F4">
              <w:t xml:space="preserve"> </w:t>
            </w:r>
            <w:r w:rsidR="00F611F4" w:rsidRPr="00F611F4">
              <w:t xml:space="preserve">How do I write a class that will create an object and whose components </w:t>
            </w:r>
            <w:proofErr w:type="gramStart"/>
            <w:r w:rsidR="00F611F4" w:rsidRPr="00F611F4">
              <w:t>can be reused</w:t>
            </w:r>
            <w:proofErr w:type="gramEnd"/>
            <w:r w:rsidR="00F611F4" w:rsidRPr="00F611F4">
              <w:t xml:space="preserve"> as needed</w:t>
            </w:r>
            <w:r w:rsidR="00F611F4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611F4" w:rsidP="00A5565A">
            <w:pPr>
              <w:jc w:val="center"/>
            </w:pPr>
            <w:r>
              <w:t>Classes</w:t>
            </w:r>
          </w:p>
        </w:tc>
        <w:tc>
          <w:tcPr>
            <w:tcW w:w="1890" w:type="dxa"/>
            <w:vAlign w:val="center"/>
          </w:tcPr>
          <w:p w:rsidR="00A73EB8" w:rsidRPr="00A73EB8" w:rsidRDefault="00F611F4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procedural</w:t>
            </w:r>
          </w:p>
          <w:p w:rsidR="00F611F4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object-oriented</w:t>
            </w:r>
          </w:p>
          <w:p w:rsidR="00F611F4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instance of a class</w:t>
            </w:r>
          </w:p>
          <w:p w:rsidR="00F611F4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</w:t>
            </w:r>
          </w:p>
          <w:p w:rsidR="00F611F4" w:rsidRPr="00A73EB8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decomposition</w:t>
            </w:r>
          </w:p>
        </w:tc>
        <w:tc>
          <w:tcPr>
            <w:tcW w:w="3420" w:type="dxa"/>
            <w:vAlign w:val="center"/>
          </w:tcPr>
          <w:p w:rsidR="001A5C8F" w:rsidRDefault="001A5C8F" w:rsidP="001A5C8F">
            <w:pPr>
              <w:jc w:val="center"/>
            </w:pPr>
            <w:r>
              <w:t>PowerPoint</w:t>
            </w:r>
          </w:p>
          <w:p w:rsidR="001A5C8F" w:rsidRDefault="001A5C8F" w:rsidP="001A5C8F">
            <w:pPr>
              <w:jc w:val="center"/>
            </w:pPr>
            <w:r>
              <w:t>Handouts/Worksheets</w:t>
            </w:r>
          </w:p>
          <w:p w:rsidR="00A73EB8" w:rsidRPr="002F1426" w:rsidRDefault="001A5C8F" w:rsidP="001A5C8F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1A5C8F" w:rsidRDefault="001A5C8F" w:rsidP="001A5C8F">
            <w:pPr>
              <w:spacing w:after="120"/>
              <w:jc w:val="center"/>
            </w:pPr>
            <w:r>
              <w:t>Quiz</w:t>
            </w:r>
          </w:p>
          <w:p w:rsidR="001A5C8F" w:rsidRDefault="001A5C8F" w:rsidP="001A5C8F">
            <w:pPr>
              <w:spacing w:after="120"/>
              <w:jc w:val="center"/>
            </w:pPr>
            <w:r>
              <w:t>Projects</w:t>
            </w:r>
          </w:p>
          <w:p w:rsidR="00A73EB8" w:rsidRPr="00DB305D" w:rsidRDefault="001A5C8F" w:rsidP="001A5C8F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611F4" w:rsidP="00A5565A">
            <w:pPr>
              <w:jc w:val="center"/>
            </w:pPr>
            <w:r>
              <w:t>Class Members</w:t>
            </w:r>
          </w:p>
        </w:tc>
        <w:tc>
          <w:tcPr>
            <w:tcW w:w="1890" w:type="dxa"/>
            <w:vAlign w:val="center"/>
          </w:tcPr>
          <w:p w:rsidR="0080537B" w:rsidRPr="00A73EB8" w:rsidRDefault="00F611F4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430277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instance data</w:t>
            </w:r>
          </w:p>
          <w:p w:rsidR="00F611F4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member functions</w:t>
            </w:r>
          </w:p>
          <w:p w:rsidR="00F611F4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constructor</w:t>
            </w:r>
          </w:p>
          <w:p w:rsidR="00F611F4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overloading</w:t>
            </w:r>
          </w:p>
          <w:p w:rsidR="00F611F4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visibility identifiers</w:t>
            </w:r>
          </w:p>
          <w:p w:rsidR="00F611F4" w:rsidRDefault="00F611F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accessor</w:t>
            </w:r>
            <w:proofErr w:type="spellEnd"/>
            <w:r>
              <w:t xml:space="preserve"> functions</w:t>
            </w:r>
          </w:p>
          <w:p w:rsidR="00F611F4" w:rsidRPr="00A73EB8" w:rsidRDefault="005740F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mutator</w:t>
            </w:r>
            <w:proofErr w:type="spellEnd"/>
            <w:r w:rsidR="00F611F4">
              <w:t xml:space="preserve"> functions</w:t>
            </w:r>
          </w:p>
        </w:tc>
        <w:tc>
          <w:tcPr>
            <w:tcW w:w="3420" w:type="dxa"/>
            <w:vAlign w:val="center"/>
          </w:tcPr>
          <w:p w:rsidR="001A5C8F" w:rsidRDefault="001A5C8F" w:rsidP="001A5C8F">
            <w:pPr>
              <w:jc w:val="center"/>
            </w:pPr>
            <w:r>
              <w:t>PowerPoint</w:t>
            </w:r>
          </w:p>
          <w:p w:rsidR="001A5C8F" w:rsidRDefault="001A5C8F" w:rsidP="001A5C8F">
            <w:pPr>
              <w:jc w:val="center"/>
            </w:pPr>
            <w:r>
              <w:t>Handouts/Worksheets</w:t>
            </w:r>
          </w:p>
          <w:p w:rsidR="0080537B" w:rsidRPr="002F1426" w:rsidRDefault="001A5C8F" w:rsidP="001A5C8F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1A5C8F" w:rsidRDefault="001A5C8F" w:rsidP="001A5C8F">
            <w:pPr>
              <w:spacing w:after="120"/>
              <w:jc w:val="center"/>
            </w:pPr>
            <w:r>
              <w:t>Quiz</w:t>
            </w:r>
          </w:p>
          <w:p w:rsidR="001A5C8F" w:rsidRDefault="001A5C8F" w:rsidP="001A5C8F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1A5C8F" w:rsidP="001A5C8F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A5C8F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740F1"/>
    <w:rsid w:val="005E38FC"/>
    <w:rsid w:val="00611B54"/>
    <w:rsid w:val="007A147C"/>
    <w:rsid w:val="007F0C34"/>
    <w:rsid w:val="0080537B"/>
    <w:rsid w:val="008902B0"/>
    <w:rsid w:val="008C31C3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6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2053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8FE2F-C632-4635-8DCC-3C1E429B4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5</cp:revision>
  <dcterms:created xsi:type="dcterms:W3CDTF">2017-02-17T13:29:00Z</dcterms:created>
  <dcterms:modified xsi:type="dcterms:W3CDTF">2018-06-19T14:46:00Z</dcterms:modified>
</cp:coreProperties>
</file>