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B08D7">
        <w:rPr>
          <w:u w:val="single"/>
        </w:rPr>
        <w:t xml:space="preserve">Computer </w:t>
      </w:r>
      <w:r w:rsidR="00E51427">
        <w:rPr>
          <w:u w:val="single"/>
        </w:rPr>
        <w:t>Programming</w:t>
      </w:r>
      <w:r w:rsidR="003B08D7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51427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B08D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B08D7">
              <w:t>Unit 6: Array Structures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2450">
              <w:t>22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B08D7">
              <w:t xml:space="preserve"> </w:t>
            </w:r>
            <w:r w:rsidR="003B08D7" w:rsidRPr="003B08D7">
              <w:t>How do I initialize, assign, access and use an array structure to represent groups of data of like type</w:t>
            </w:r>
            <w:r w:rsidR="003B08D7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B08D7" w:rsidP="00A5565A">
            <w:pPr>
              <w:jc w:val="center"/>
            </w:pPr>
            <w:r>
              <w:t>Array Structure</w:t>
            </w:r>
          </w:p>
        </w:tc>
        <w:tc>
          <w:tcPr>
            <w:tcW w:w="1890" w:type="dxa"/>
            <w:vAlign w:val="center"/>
          </w:tcPr>
          <w:p w:rsidR="00A73EB8" w:rsidRPr="00A73EB8" w:rsidRDefault="003B08D7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0E2E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1-, 2</w:t>
            </w:r>
            <w:r w:rsidR="003B08D7">
              <w:t>-dimensional</w:t>
            </w:r>
          </w:p>
          <w:p w:rsidR="003B08D7" w:rsidRDefault="000E2E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3B08D7">
              <w:t>ubscript</w:t>
            </w:r>
          </w:p>
          <w:p w:rsidR="000E2E5F" w:rsidRDefault="000E2E5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</w:t>
            </w:r>
          </w:p>
          <w:p w:rsidR="003B08D7" w:rsidRDefault="003B08D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bounds checking</w:t>
            </w:r>
          </w:p>
          <w:p w:rsidR="003B08D7" w:rsidRPr="00A73EB8" w:rsidRDefault="003B08D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off-by-one</w:t>
            </w:r>
          </w:p>
        </w:tc>
        <w:tc>
          <w:tcPr>
            <w:tcW w:w="3420" w:type="dxa"/>
            <w:vAlign w:val="center"/>
          </w:tcPr>
          <w:p w:rsidR="00532450" w:rsidRDefault="00532450" w:rsidP="00532450">
            <w:pPr>
              <w:jc w:val="center"/>
            </w:pPr>
            <w:r>
              <w:t>PowerPoint</w:t>
            </w:r>
          </w:p>
          <w:p w:rsidR="00532450" w:rsidRDefault="00532450" w:rsidP="00532450">
            <w:pPr>
              <w:jc w:val="center"/>
            </w:pPr>
            <w:r>
              <w:t>Handouts/Worksheets</w:t>
            </w:r>
          </w:p>
          <w:p w:rsidR="00A73EB8" w:rsidRPr="002F1426" w:rsidRDefault="00532450" w:rsidP="00532450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532450" w:rsidRDefault="00532450" w:rsidP="00532450">
            <w:pPr>
              <w:spacing w:after="120"/>
              <w:jc w:val="center"/>
            </w:pPr>
            <w:r>
              <w:t>Quiz</w:t>
            </w:r>
          </w:p>
          <w:p w:rsidR="00532450" w:rsidRDefault="00532450" w:rsidP="00532450">
            <w:pPr>
              <w:spacing w:after="120"/>
              <w:jc w:val="center"/>
            </w:pPr>
            <w:r>
              <w:t>Projects</w:t>
            </w:r>
          </w:p>
          <w:p w:rsidR="00A73EB8" w:rsidRPr="00DB305D" w:rsidRDefault="00532450" w:rsidP="00532450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08D7" w:rsidP="00A5565A">
            <w:pPr>
              <w:jc w:val="center"/>
            </w:pPr>
            <w:r>
              <w:t>Standard Algorithms</w:t>
            </w:r>
          </w:p>
        </w:tc>
        <w:tc>
          <w:tcPr>
            <w:tcW w:w="1890" w:type="dxa"/>
            <w:vAlign w:val="center"/>
          </w:tcPr>
          <w:p w:rsidR="0080537B" w:rsidRPr="00A73EB8" w:rsidRDefault="003B08D7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3B08D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access</w:t>
            </w:r>
          </w:p>
          <w:p w:rsidR="003B08D7" w:rsidRDefault="003B08D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summing</w:t>
            </w:r>
          </w:p>
          <w:p w:rsidR="003B08D7" w:rsidRPr="00A73EB8" w:rsidRDefault="003B08D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arrays</w:t>
            </w:r>
          </w:p>
        </w:tc>
        <w:tc>
          <w:tcPr>
            <w:tcW w:w="3420" w:type="dxa"/>
            <w:vAlign w:val="center"/>
          </w:tcPr>
          <w:p w:rsidR="00532450" w:rsidRDefault="00532450" w:rsidP="00532450">
            <w:pPr>
              <w:jc w:val="center"/>
            </w:pPr>
            <w:r>
              <w:t>PowerPoint</w:t>
            </w:r>
          </w:p>
          <w:p w:rsidR="00532450" w:rsidRDefault="00532450" w:rsidP="00532450">
            <w:pPr>
              <w:jc w:val="center"/>
            </w:pPr>
            <w:r>
              <w:t>Handouts/Worksheets</w:t>
            </w:r>
          </w:p>
          <w:p w:rsidR="0080537B" w:rsidRPr="002F1426" w:rsidRDefault="00532450" w:rsidP="00532450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532450" w:rsidRDefault="00532450" w:rsidP="00532450">
            <w:pPr>
              <w:spacing w:after="120"/>
              <w:jc w:val="center"/>
            </w:pPr>
            <w:r>
              <w:t>Quiz</w:t>
            </w:r>
          </w:p>
          <w:p w:rsidR="00532450" w:rsidRDefault="00532450" w:rsidP="00532450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532450" w:rsidP="00532450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2E5F"/>
    <w:rsid w:val="001951E8"/>
    <w:rsid w:val="001E1FF2"/>
    <w:rsid w:val="00243906"/>
    <w:rsid w:val="002717B6"/>
    <w:rsid w:val="002F1426"/>
    <w:rsid w:val="002F1966"/>
    <w:rsid w:val="003154BD"/>
    <w:rsid w:val="003A1F67"/>
    <w:rsid w:val="003B08D7"/>
    <w:rsid w:val="00430277"/>
    <w:rsid w:val="004D4FCE"/>
    <w:rsid w:val="00532450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5142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4EE5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1BDA6-E994-45AB-9FDA-89FAAF1DB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5</cp:revision>
  <dcterms:created xsi:type="dcterms:W3CDTF">2017-02-17T13:25:00Z</dcterms:created>
  <dcterms:modified xsi:type="dcterms:W3CDTF">2018-06-19T14:44:00Z</dcterms:modified>
</cp:coreProperties>
</file>