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D5066">
        <w:rPr>
          <w:u w:val="single"/>
        </w:rPr>
        <w:t xml:space="preserve">Computer </w:t>
      </w:r>
      <w:r w:rsidR="00AD6EC1">
        <w:rPr>
          <w:u w:val="single"/>
        </w:rPr>
        <w:t>Programming</w:t>
      </w:r>
      <w:r w:rsidR="004D5066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D6EC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D506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D5066">
              <w:t>Unit 5: Function Development and Use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111E8">
              <w:rPr>
                <w:b/>
              </w:rPr>
              <w:t>20</w:t>
            </w:r>
            <w:r w:rsidR="00E504D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D5066">
              <w:t xml:space="preserve"> </w:t>
            </w:r>
            <w:r w:rsidR="004D5066" w:rsidRPr="004D5066">
              <w:t>How do I write, implement and execute a function?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D5066" w:rsidP="00A5565A">
            <w:pPr>
              <w:jc w:val="center"/>
            </w:pPr>
            <w:r w:rsidRPr="004D5066">
              <w:t>Function Design</w:t>
            </w:r>
          </w:p>
        </w:tc>
        <w:tc>
          <w:tcPr>
            <w:tcW w:w="1890" w:type="dxa"/>
            <w:vAlign w:val="center"/>
          </w:tcPr>
          <w:p w:rsidR="00A73EB8" w:rsidRPr="00A73EB8" w:rsidRDefault="004D5066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invocation</w:t>
            </w:r>
          </w:p>
          <w:p w:rsidR="007F137F" w:rsidRDefault="007F137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function development </w:t>
            </w:r>
          </w:p>
          <w:p w:rsidR="004D5066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Void function</w:t>
            </w:r>
          </w:p>
          <w:p w:rsidR="004D5066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Non-void function</w:t>
            </w:r>
          </w:p>
          <w:p w:rsidR="004D5066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return type</w:t>
            </w:r>
          </w:p>
          <w:p w:rsidR="004D5066" w:rsidRPr="00A73EB8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overloaded function</w:t>
            </w:r>
          </w:p>
        </w:tc>
        <w:tc>
          <w:tcPr>
            <w:tcW w:w="3420" w:type="dxa"/>
            <w:vAlign w:val="center"/>
          </w:tcPr>
          <w:p w:rsidR="00E504D7" w:rsidRDefault="00E504D7" w:rsidP="00E504D7">
            <w:pPr>
              <w:jc w:val="center"/>
            </w:pPr>
            <w:r>
              <w:t>PowerPoint</w:t>
            </w:r>
          </w:p>
          <w:p w:rsidR="00E504D7" w:rsidRDefault="00E504D7" w:rsidP="00E504D7">
            <w:pPr>
              <w:jc w:val="center"/>
            </w:pPr>
            <w:r>
              <w:t>Handouts/Worksheets</w:t>
            </w:r>
          </w:p>
          <w:p w:rsidR="00A73EB8" w:rsidRPr="002F1426" w:rsidRDefault="00E504D7" w:rsidP="00E504D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E504D7" w:rsidRDefault="00E504D7" w:rsidP="00E504D7">
            <w:pPr>
              <w:spacing w:after="120"/>
              <w:jc w:val="center"/>
            </w:pPr>
            <w:r>
              <w:t>Quiz</w:t>
            </w:r>
          </w:p>
          <w:p w:rsidR="00E504D7" w:rsidRDefault="00E504D7" w:rsidP="00E504D7">
            <w:pPr>
              <w:spacing w:after="120"/>
              <w:jc w:val="center"/>
            </w:pPr>
            <w:r>
              <w:t>Projects</w:t>
            </w:r>
          </w:p>
          <w:p w:rsidR="00A73EB8" w:rsidRPr="00DB305D" w:rsidRDefault="00E504D7" w:rsidP="00E504D7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D5066" w:rsidP="00A5565A">
            <w:pPr>
              <w:jc w:val="center"/>
            </w:pPr>
            <w:r w:rsidRPr="004D5066">
              <w:t>Function Implementation</w:t>
            </w:r>
          </w:p>
        </w:tc>
        <w:tc>
          <w:tcPr>
            <w:tcW w:w="1890" w:type="dxa"/>
            <w:vAlign w:val="center"/>
          </w:tcPr>
          <w:p w:rsidR="0080537B" w:rsidRPr="00A73EB8" w:rsidRDefault="004D5066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parameter</w:t>
            </w:r>
            <w:r w:rsidR="007F137F">
              <w:t xml:space="preserve"> (arguments)</w:t>
            </w:r>
          </w:p>
          <w:p w:rsidR="004D5066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actual/formal parameter</w:t>
            </w:r>
          </w:p>
          <w:p w:rsidR="004D5066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 by value</w:t>
            </w:r>
          </w:p>
          <w:p w:rsidR="004D5066" w:rsidRPr="00A73EB8" w:rsidRDefault="004D50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 by reference</w:t>
            </w:r>
          </w:p>
        </w:tc>
        <w:tc>
          <w:tcPr>
            <w:tcW w:w="3420" w:type="dxa"/>
            <w:vAlign w:val="center"/>
          </w:tcPr>
          <w:p w:rsidR="00E504D7" w:rsidRDefault="00E504D7" w:rsidP="00E504D7">
            <w:pPr>
              <w:jc w:val="center"/>
            </w:pPr>
            <w:r>
              <w:t>PowerPoint</w:t>
            </w:r>
          </w:p>
          <w:p w:rsidR="00E504D7" w:rsidRDefault="00E504D7" w:rsidP="00E504D7">
            <w:pPr>
              <w:jc w:val="center"/>
            </w:pPr>
            <w:r>
              <w:t>Handouts/Worksheets</w:t>
            </w:r>
          </w:p>
          <w:p w:rsidR="0080537B" w:rsidRPr="002F1426" w:rsidRDefault="00E504D7" w:rsidP="00E504D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E504D7" w:rsidRDefault="00E504D7" w:rsidP="00E504D7">
            <w:pPr>
              <w:spacing w:after="120"/>
              <w:jc w:val="center"/>
            </w:pPr>
            <w:r>
              <w:t>Quiz</w:t>
            </w:r>
          </w:p>
          <w:p w:rsidR="00E504D7" w:rsidRDefault="00E504D7" w:rsidP="00E504D7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E504D7" w:rsidP="00E504D7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D5066" w:rsidP="00A5565A">
            <w:pPr>
              <w:jc w:val="center"/>
            </w:pPr>
            <w:r w:rsidRPr="004D5066">
              <w:t>Variable Scope</w:t>
            </w:r>
          </w:p>
        </w:tc>
        <w:tc>
          <w:tcPr>
            <w:tcW w:w="1890" w:type="dxa"/>
            <w:vAlign w:val="center"/>
          </w:tcPr>
          <w:p w:rsidR="0080537B" w:rsidRPr="00A73EB8" w:rsidRDefault="004D5066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4D506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local scope</w:t>
            </w:r>
          </w:p>
          <w:p w:rsidR="004D5066" w:rsidRDefault="004D506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 scope</w:t>
            </w:r>
          </w:p>
          <w:p w:rsidR="004D5066" w:rsidRPr="00A73EB8" w:rsidRDefault="004D506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static</w:t>
            </w:r>
          </w:p>
        </w:tc>
        <w:tc>
          <w:tcPr>
            <w:tcW w:w="3420" w:type="dxa"/>
            <w:vAlign w:val="center"/>
          </w:tcPr>
          <w:p w:rsidR="00E504D7" w:rsidRDefault="00E504D7" w:rsidP="00E504D7">
            <w:pPr>
              <w:jc w:val="center"/>
            </w:pPr>
            <w:r>
              <w:t>PowerPoint</w:t>
            </w:r>
          </w:p>
          <w:p w:rsidR="00E504D7" w:rsidRDefault="00E504D7" w:rsidP="00E504D7">
            <w:pPr>
              <w:jc w:val="center"/>
            </w:pPr>
            <w:r>
              <w:t>Handouts/Worksheets</w:t>
            </w:r>
          </w:p>
          <w:p w:rsidR="0080537B" w:rsidRPr="002F1426" w:rsidRDefault="00E504D7" w:rsidP="00E504D7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E504D7" w:rsidRDefault="00E504D7" w:rsidP="00E504D7">
            <w:pPr>
              <w:spacing w:after="120"/>
              <w:jc w:val="center"/>
            </w:pPr>
            <w:r>
              <w:t>Quiz</w:t>
            </w:r>
          </w:p>
          <w:p w:rsidR="00E504D7" w:rsidRDefault="00E504D7" w:rsidP="00E504D7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E504D7" w:rsidP="00E504D7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  <w:tr w:rsidR="00E9349C" w:rsidTr="00A5565A">
        <w:tc>
          <w:tcPr>
            <w:tcW w:w="2785" w:type="dxa"/>
            <w:vAlign w:val="center"/>
          </w:tcPr>
          <w:p w:rsidR="00E9349C" w:rsidRPr="00DE5063" w:rsidRDefault="00E9349C" w:rsidP="00E9349C">
            <w:pPr>
              <w:jc w:val="center"/>
            </w:pPr>
            <w:r>
              <w:t>Recursion</w:t>
            </w:r>
          </w:p>
        </w:tc>
        <w:tc>
          <w:tcPr>
            <w:tcW w:w="1890" w:type="dxa"/>
            <w:vAlign w:val="center"/>
          </w:tcPr>
          <w:p w:rsidR="00E9349C" w:rsidRPr="00A73EB8" w:rsidRDefault="00E9349C" w:rsidP="00E9349C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E9349C" w:rsidRDefault="00E9349C" w:rsidP="00E934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E9349C" w:rsidRPr="00A73EB8" w:rsidRDefault="00E9349C" w:rsidP="00E934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implementation</w:t>
            </w:r>
          </w:p>
        </w:tc>
        <w:tc>
          <w:tcPr>
            <w:tcW w:w="3420" w:type="dxa"/>
            <w:vAlign w:val="center"/>
          </w:tcPr>
          <w:p w:rsidR="00E9349C" w:rsidRDefault="00E9349C" w:rsidP="00E9349C">
            <w:pPr>
              <w:jc w:val="center"/>
            </w:pPr>
            <w:r>
              <w:t>PowerPoint</w:t>
            </w:r>
          </w:p>
          <w:p w:rsidR="00E9349C" w:rsidRDefault="00E9349C" w:rsidP="00E9349C">
            <w:pPr>
              <w:jc w:val="center"/>
            </w:pPr>
            <w:r>
              <w:t>Handouts/Worksheets</w:t>
            </w:r>
          </w:p>
          <w:p w:rsidR="00E9349C" w:rsidRPr="002F1426" w:rsidRDefault="00E9349C" w:rsidP="00E9349C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E9349C" w:rsidRDefault="00E9349C" w:rsidP="00E9349C">
            <w:pPr>
              <w:spacing w:after="120"/>
              <w:jc w:val="center"/>
            </w:pPr>
            <w:r>
              <w:t>Quiz</w:t>
            </w:r>
          </w:p>
          <w:p w:rsidR="00E9349C" w:rsidRDefault="00E9349C" w:rsidP="00E9349C">
            <w:pPr>
              <w:spacing w:after="120"/>
              <w:jc w:val="center"/>
            </w:pPr>
            <w:r>
              <w:t>Projects</w:t>
            </w:r>
          </w:p>
          <w:p w:rsidR="00E9349C" w:rsidRPr="00DB305D" w:rsidRDefault="00E9349C" w:rsidP="00E9349C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4D5066"/>
    <w:rsid w:val="005E38FC"/>
    <w:rsid w:val="00611B54"/>
    <w:rsid w:val="007A147C"/>
    <w:rsid w:val="007F0C34"/>
    <w:rsid w:val="007F137F"/>
    <w:rsid w:val="0080537B"/>
    <w:rsid w:val="008902B0"/>
    <w:rsid w:val="009111E8"/>
    <w:rsid w:val="00990086"/>
    <w:rsid w:val="009A0FC1"/>
    <w:rsid w:val="00A73EB8"/>
    <w:rsid w:val="00AC2828"/>
    <w:rsid w:val="00AD6EC1"/>
    <w:rsid w:val="00B149C5"/>
    <w:rsid w:val="00B477DC"/>
    <w:rsid w:val="00B963EA"/>
    <w:rsid w:val="00BE53BF"/>
    <w:rsid w:val="00C94F98"/>
    <w:rsid w:val="00D97955"/>
    <w:rsid w:val="00DB305D"/>
    <w:rsid w:val="00DE5063"/>
    <w:rsid w:val="00E504D7"/>
    <w:rsid w:val="00E9349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E622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CE4B-FD2C-4642-AD18-43919FB72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2017-02-17T13:23:00Z</dcterms:created>
  <dcterms:modified xsi:type="dcterms:W3CDTF">2018-06-19T14:51:00Z</dcterms:modified>
</cp:coreProperties>
</file>