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57B78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B3E39">
        <w:rPr>
          <w:u w:val="single"/>
        </w:rPr>
        <w:t>9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57B7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57B78">
              <w:t>Unit 1: Fundamentals of Algebra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B3E39">
              <w:t>11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57B78">
              <w:t>What symbols and properties shape the language of Algebra?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157B78" w:rsidRDefault="00157B78" w:rsidP="00A5565A">
            <w:pPr>
              <w:jc w:val="center"/>
            </w:pPr>
            <w:r>
              <w:t xml:space="preserve">Compare &amp; Order </w:t>
            </w:r>
          </w:p>
          <w:p w:rsidR="00A73EB8" w:rsidRPr="00DE5063" w:rsidRDefault="00157B78" w:rsidP="00A5565A">
            <w:pPr>
              <w:jc w:val="center"/>
            </w:pPr>
            <w:r>
              <w:t>Real Numbers</w:t>
            </w:r>
          </w:p>
        </w:tc>
        <w:tc>
          <w:tcPr>
            <w:tcW w:w="1890" w:type="dxa"/>
            <w:vAlign w:val="center"/>
          </w:tcPr>
          <w:p w:rsidR="00A73EB8" w:rsidRDefault="00157B78" w:rsidP="00A5565A">
            <w:pPr>
              <w:jc w:val="center"/>
            </w:pPr>
            <w:r>
              <w:t>2.1.A1.A</w:t>
            </w:r>
          </w:p>
          <w:p w:rsidR="00157B78" w:rsidRPr="00A73EB8" w:rsidRDefault="00157B78" w:rsidP="00A5565A">
            <w:pPr>
              <w:jc w:val="center"/>
            </w:pPr>
            <w:r>
              <w:t>A1.1.1.1.1</w:t>
            </w:r>
          </w:p>
        </w:tc>
        <w:tc>
          <w:tcPr>
            <w:tcW w:w="3420" w:type="dxa"/>
            <w:vAlign w:val="center"/>
          </w:tcPr>
          <w:p w:rsidR="00A73EB8" w:rsidRDefault="00157B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Real Number System</w:t>
            </w:r>
          </w:p>
          <w:p w:rsidR="00157B78" w:rsidRDefault="00157B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</w:t>
            </w:r>
          </w:p>
          <w:p w:rsidR="00157B78" w:rsidRDefault="00157B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irrational</w:t>
            </w:r>
          </w:p>
          <w:p w:rsidR="00157B78" w:rsidRDefault="00157B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integer</w:t>
            </w:r>
          </w:p>
          <w:p w:rsidR="00157B78" w:rsidRDefault="00157B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</w:t>
            </w:r>
          </w:p>
          <w:p w:rsidR="00157B78" w:rsidRDefault="00157B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</w:t>
            </w:r>
          </w:p>
          <w:p w:rsidR="00157B78" w:rsidRDefault="00157B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prime</w:t>
            </w:r>
          </w:p>
          <w:p w:rsidR="00157B78" w:rsidRDefault="00157B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composite</w:t>
            </w:r>
          </w:p>
          <w:p w:rsidR="00157B78" w:rsidRPr="00A73EB8" w:rsidRDefault="00157B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</w:t>
            </w:r>
          </w:p>
        </w:tc>
        <w:tc>
          <w:tcPr>
            <w:tcW w:w="3420" w:type="dxa"/>
            <w:vAlign w:val="center"/>
          </w:tcPr>
          <w:p w:rsidR="00A73EB8" w:rsidRPr="002F1426" w:rsidRDefault="00882D1A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A73EB8" w:rsidRPr="00DB305D" w:rsidRDefault="00882D1A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882D1A" w:rsidTr="004611E9">
        <w:tc>
          <w:tcPr>
            <w:tcW w:w="2785" w:type="dxa"/>
            <w:vAlign w:val="center"/>
          </w:tcPr>
          <w:p w:rsidR="00882D1A" w:rsidRPr="00DE5063" w:rsidRDefault="00882D1A" w:rsidP="00882D1A">
            <w:pPr>
              <w:jc w:val="center"/>
            </w:pPr>
            <w:r>
              <w:t>Basic Properties &amp; Order of Operations</w:t>
            </w:r>
          </w:p>
        </w:tc>
        <w:tc>
          <w:tcPr>
            <w:tcW w:w="1890" w:type="dxa"/>
            <w:vAlign w:val="center"/>
          </w:tcPr>
          <w:p w:rsidR="00882D1A" w:rsidRDefault="00882D1A" w:rsidP="00882D1A">
            <w:pPr>
              <w:jc w:val="center"/>
            </w:pPr>
            <w:r>
              <w:t>2.2.A1.C</w:t>
            </w:r>
          </w:p>
          <w:p w:rsidR="00882D1A" w:rsidRDefault="00882D1A" w:rsidP="00882D1A">
            <w:pPr>
              <w:jc w:val="center"/>
            </w:pPr>
            <w:r>
              <w:t>2.5.A1.B</w:t>
            </w:r>
          </w:p>
          <w:p w:rsidR="00882D1A" w:rsidRPr="00A73EB8" w:rsidRDefault="00882D1A" w:rsidP="00882D1A">
            <w:pPr>
              <w:jc w:val="center"/>
            </w:pPr>
            <w:r>
              <w:t>A1.1.2.1.2</w:t>
            </w:r>
          </w:p>
        </w:tc>
        <w:tc>
          <w:tcPr>
            <w:tcW w:w="3420" w:type="dxa"/>
            <w:vAlign w:val="center"/>
          </w:tcPr>
          <w:p w:rsidR="00882D1A" w:rsidRDefault="00882D1A" w:rsidP="00882D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commutative</w:t>
            </w:r>
          </w:p>
          <w:p w:rsidR="00882D1A" w:rsidRDefault="00882D1A" w:rsidP="00882D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distributive associative</w:t>
            </w:r>
          </w:p>
          <w:p w:rsidR="00882D1A" w:rsidRDefault="00882D1A" w:rsidP="00882D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identity properties (+, x)</w:t>
            </w:r>
          </w:p>
          <w:p w:rsidR="00882D1A" w:rsidRDefault="00882D1A" w:rsidP="00882D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equality properties (reflexive, transitive, symmetric, substitution)</w:t>
            </w:r>
          </w:p>
          <w:p w:rsidR="00882D1A" w:rsidRDefault="00882D1A" w:rsidP="00882D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like terms</w:t>
            </w:r>
          </w:p>
          <w:p w:rsidR="00882D1A" w:rsidRDefault="00882D1A" w:rsidP="00882D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coefficient</w:t>
            </w:r>
          </w:p>
          <w:p w:rsidR="00882D1A" w:rsidRDefault="00882D1A" w:rsidP="00882D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variable</w:t>
            </w:r>
          </w:p>
          <w:p w:rsidR="00882D1A" w:rsidRPr="00A73EB8" w:rsidRDefault="00882D1A" w:rsidP="00882D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</w:t>
            </w:r>
          </w:p>
        </w:tc>
        <w:tc>
          <w:tcPr>
            <w:tcW w:w="3420" w:type="dxa"/>
            <w:vAlign w:val="center"/>
          </w:tcPr>
          <w:p w:rsidR="00882D1A" w:rsidRPr="002F1426" w:rsidRDefault="00882D1A" w:rsidP="00882D1A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882D1A" w:rsidRPr="00DB305D" w:rsidRDefault="00882D1A" w:rsidP="00882D1A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882D1A" w:rsidRPr="00DB305D" w:rsidRDefault="00882D1A" w:rsidP="00882D1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882D1A" w:rsidTr="00527B06">
        <w:tc>
          <w:tcPr>
            <w:tcW w:w="2785" w:type="dxa"/>
            <w:vAlign w:val="center"/>
          </w:tcPr>
          <w:p w:rsidR="00882D1A" w:rsidRPr="00DE5063" w:rsidRDefault="00882D1A" w:rsidP="00882D1A">
            <w:pPr>
              <w:jc w:val="center"/>
            </w:pPr>
            <w:r>
              <w:t>Translating Expressions</w:t>
            </w:r>
          </w:p>
        </w:tc>
        <w:tc>
          <w:tcPr>
            <w:tcW w:w="1890" w:type="dxa"/>
            <w:vAlign w:val="center"/>
          </w:tcPr>
          <w:p w:rsidR="00882D1A" w:rsidRDefault="00882D1A" w:rsidP="00882D1A">
            <w:pPr>
              <w:jc w:val="center"/>
            </w:pPr>
            <w:r>
              <w:t>2.5.A1.B</w:t>
            </w:r>
          </w:p>
          <w:p w:rsidR="00882D1A" w:rsidRPr="00A73EB8" w:rsidRDefault="00882D1A" w:rsidP="00882D1A">
            <w:pPr>
              <w:jc w:val="center"/>
            </w:pPr>
            <w:r>
              <w:t>2.8.A1.E</w:t>
            </w:r>
          </w:p>
        </w:tc>
        <w:tc>
          <w:tcPr>
            <w:tcW w:w="3420" w:type="dxa"/>
            <w:vAlign w:val="center"/>
          </w:tcPr>
          <w:p w:rsidR="00882D1A" w:rsidRPr="00A73EB8" w:rsidRDefault="00882D1A" w:rsidP="00882D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algebraic expressions</w:t>
            </w:r>
          </w:p>
        </w:tc>
        <w:tc>
          <w:tcPr>
            <w:tcW w:w="3420" w:type="dxa"/>
            <w:vAlign w:val="center"/>
          </w:tcPr>
          <w:p w:rsidR="00882D1A" w:rsidRPr="002F1426" w:rsidRDefault="00882D1A" w:rsidP="00882D1A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882D1A" w:rsidRPr="00DB305D" w:rsidRDefault="00882D1A" w:rsidP="00882D1A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882D1A" w:rsidRPr="00DB305D" w:rsidRDefault="00882D1A" w:rsidP="00882D1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882D1A" w:rsidTr="00B54F33">
        <w:tc>
          <w:tcPr>
            <w:tcW w:w="2785" w:type="dxa"/>
            <w:vAlign w:val="center"/>
          </w:tcPr>
          <w:p w:rsidR="00882D1A" w:rsidRPr="00DE5063" w:rsidRDefault="00882D1A" w:rsidP="00882D1A">
            <w:pPr>
              <w:jc w:val="center"/>
            </w:pPr>
            <w:r>
              <w:t>Evaluation Expressions</w:t>
            </w:r>
          </w:p>
        </w:tc>
        <w:tc>
          <w:tcPr>
            <w:tcW w:w="1890" w:type="dxa"/>
            <w:vAlign w:val="center"/>
          </w:tcPr>
          <w:p w:rsidR="00882D1A" w:rsidRDefault="00882D1A" w:rsidP="00882D1A">
            <w:pPr>
              <w:jc w:val="center"/>
            </w:pPr>
            <w:r>
              <w:t>2.2.A1.C</w:t>
            </w:r>
          </w:p>
          <w:p w:rsidR="00882D1A" w:rsidRPr="00A73EB8" w:rsidRDefault="00882D1A" w:rsidP="00882D1A">
            <w:pPr>
              <w:jc w:val="center"/>
            </w:pPr>
            <w:r>
              <w:t>A1.1.1.3.1</w:t>
            </w:r>
          </w:p>
        </w:tc>
        <w:tc>
          <w:tcPr>
            <w:tcW w:w="3420" w:type="dxa"/>
            <w:vAlign w:val="center"/>
          </w:tcPr>
          <w:p w:rsidR="00882D1A" w:rsidRPr="00A73EB8" w:rsidRDefault="00882D1A" w:rsidP="00882D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value</w:t>
            </w:r>
          </w:p>
        </w:tc>
        <w:tc>
          <w:tcPr>
            <w:tcW w:w="3420" w:type="dxa"/>
            <w:vAlign w:val="center"/>
          </w:tcPr>
          <w:p w:rsidR="00882D1A" w:rsidRPr="002F1426" w:rsidRDefault="00882D1A" w:rsidP="00882D1A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882D1A" w:rsidRPr="00DB305D" w:rsidRDefault="00882D1A" w:rsidP="00882D1A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882D1A" w:rsidRPr="00DB305D" w:rsidRDefault="00882D1A" w:rsidP="00882D1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bookmarkStart w:id="0" w:name="_GoBack"/>
            <w:bookmarkEnd w:id="0"/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57B78"/>
    <w:rsid w:val="001951E8"/>
    <w:rsid w:val="001E1FF2"/>
    <w:rsid w:val="00243906"/>
    <w:rsid w:val="002717B6"/>
    <w:rsid w:val="002F1426"/>
    <w:rsid w:val="002F1966"/>
    <w:rsid w:val="00310345"/>
    <w:rsid w:val="005E38FC"/>
    <w:rsid w:val="00611B54"/>
    <w:rsid w:val="007A147C"/>
    <w:rsid w:val="007F0C34"/>
    <w:rsid w:val="0080537B"/>
    <w:rsid w:val="00882D1A"/>
    <w:rsid w:val="008902B0"/>
    <w:rsid w:val="009A0FC1"/>
    <w:rsid w:val="00A73EB8"/>
    <w:rsid w:val="00AB3E39"/>
    <w:rsid w:val="00AC2828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16EFF-7C0A-4BF9-B210-ADDB9473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5</cp:revision>
  <dcterms:created xsi:type="dcterms:W3CDTF">2017-01-26T19:47:00Z</dcterms:created>
  <dcterms:modified xsi:type="dcterms:W3CDTF">2017-09-22T16:20:00Z</dcterms:modified>
</cp:coreProperties>
</file>