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B6A5C">
        <w:rPr>
          <w:u w:val="single"/>
        </w:rPr>
        <w:t xml:space="preserve">Computer </w:t>
      </w:r>
      <w:r w:rsidR="00D251DB">
        <w:rPr>
          <w:u w:val="single"/>
        </w:rPr>
        <w:t>Programming</w:t>
      </w:r>
      <w:r w:rsidR="000B6A5C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251D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B6A5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B6A5C">
              <w:t>Unit 4: Iterative Structures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67FCD">
              <w:t>22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B6A5C">
              <w:t xml:space="preserve"> </w:t>
            </w:r>
            <w:r w:rsidR="000B6A5C" w:rsidRPr="000B6A5C">
              <w:t>How do I use iterative structures to enhance input/output, access, and/or manipulate data?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B6A5C" w:rsidP="00A5565A">
            <w:pPr>
              <w:jc w:val="center"/>
            </w:pPr>
            <w:r w:rsidRPr="000B6A5C">
              <w:t>Loop Structures</w:t>
            </w:r>
          </w:p>
        </w:tc>
        <w:tc>
          <w:tcPr>
            <w:tcW w:w="1890" w:type="dxa"/>
            <w:vAlign w:val="center"/>
          </w:tcPr>
          <w:p w:rsidR="00A73EB8" w:rsidRPr="00A73EB8" w:rsidRDefault="000B6A5C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0B6A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 loop</w:t>
            </w:r>
          </w:p>
          <w:p w:rsidR="000B6A5C" w:rsidRDefault="000B6A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While loop</w:t>
            </w:r>
          </w:p>
          <w:p w:rsidR="000B6A5C" w:rsidRDefault="000B6A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Do-while loop</w:t>
            </w:r>
          </w:p>
          <w:p w:rsidR="000B6A5C" w:rsidRPr="00A73EB8" w:rsidRDefault="000B6A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Enhanced For loop</w:t>
            </w:r>
          </w:p>
        </w:tc>
        <w:tc>
          <w:tcPr>
            <w:tcW w:w="3420" w:type="dxa"/>
            <w:vAlign w:val="center"/>
          </w:tcPr>
          <w:p w:rsidR="00B67FCD" w:rsidRDefault="00B67FCD" w:rsidP="00B67FCD">
            <w:pPr>
              <w:jc w:val="center"/>
            </w:pPr>
            <w:r>
              <w:t>PowerPoint</w:t>
            </w:r>
          </w:p>
          <w:p w:rsidR="00B67FCD" w:rsidRDefault="00B67FCD" w:rsidP="00B67FCD">
            <w:pPr>
              <w:jc w:val="center"/>
            </w:pPr>
            <w:r>
              <w:t>Handouts/Worksheets</w:t>
            </w:r>
          </w:p>
          <w:p w:rsidR="00A73EB8" w:rsidRPr="002F1426" w:rsidRDefault="00B67FCD" w:rsidP="00B67FCD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B67FCD" w:rsidRDefault="00B67FCD" w:rsidP="00B67FCD">
            <w:pPr>
              <w:spacing w:after="120"/>
              <w:jc w:val="center"/>
            </w:pPr>
            <w:r>
              <w:t>Quiz</w:t>
            </w:r>
          </w:p>
          <w:p w:rsidR="00B67FCD" w:rsidRDefault="00B67FCD" w:rsidP="00B67FCD">
            <w:pPr>
              <w:spacing w:after="120"/>
              <w:jc w:val="center"/>
            </w:pPr>
            <w:r>
              <w:t>Projects</w:t>
            </w:r>
          </w:p>
          <w:p w:rsidR="00A73EB8" w:rsidRPr="00DB305D" w:rsidRDefault="00B67FCD" w:rsidP="00B67FCD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B6A5C" w:rsidP="00A5565A">
            <w:pPr>
              <w:jc w:val="center"/>
            </w:pPr>
            <w:r w:rsidRPr="000B6A5C">
              <w:t>Standard Algorithms</w:t>
            </w:r>
          </w:p>
        </w:tc>
        <w:tc>
          <w:tcPr>
            <w:tcW w:w="1890" w:type="dxa"/>
            <w:vAlign w:val="center"/>
          </w:tcPr>
          <w:p w:rsidR="0080537B" w:rsidRPr="00A73EB8" w:rsidRDefault="000B6A5C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0B6A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running total</w:t>
            </w:r>
          </w:p>
          <w:p w:rsidR="000B6A5C" w:rsidRDefault="000B6A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sentinel</w:t>
            </w:r>
          </w:p>
          <w:p w:rsidR="000B6A5C" w:rsidRPr="00A73EB8" w:rsidRDefault="000B6A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nested loops</w:t>
            </w:r>
          </w:p>
        </w:tc>
        <w:tc>
          <w:tcPr>
            <w:tcW w:w="3420" w:type="dxa"/>
            <w:vAlign w:val="center"/>
          </w:tcPr>
          <w:p w:rsidR="00B67FCD" w:rsidRDefault="00B67FCD" w:rsidP="00B67FCD">
            <w:pPr>
              <w:jc w:val="center"/>
            </w:pPr>
            <w:r>
              <w:t>PowerPoint</w:t>
            </w:r>
          </w:p>
          <w:p w:rsidR="00B67FCD" w:rsidRDefault="00B67FCD" w:rsidP="00B67FCD">
            <w:pPr>
              <w:jc w:val="center"/>
            </w:pPr>
            <w:r>
              <w:t>Handouts/Worksheets</w:t>
            </w:r>
          </w:p>
          <w:p w:rsidR="0080537B" w:rsidRPr="002F1426" w:rsidRDefault="00B67FCD" w:rsidP="00B67FCD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B67FCD" w:rsidRDefault="00B67FCD" w:rsidP="00B67FCD">
            <w:pPr>
              <w:spacing w:after="120"/>
              <w:jc w:val="center"/>
            </w:pPr>
            <w:r>
              <w:t>Quiz</w:t>
            </w:r>
          </w:p>
          <w:p w:rsidR="00B67FCD" w:rsidRDefault="00B67FCD" w:rsidP="00B67FCD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B67FCD" w:rsidP="00B67FCD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B6A5C" w:rsidP="00A5565A">
            <w:pPr>
              <w:jc w:val="center"/>
            </w:pPr>
            <w:r>
              <w:t>Creating External Files</w:t>
            </w:r>
          </w:p>
        </w:tc>
        <w:tc>
          <w:tcPr>
            <w:tcW w:w="1890" w:type="dxa"/>
            <w:vAlign w:val="center"/>
          </w:tcPr>
          <w:p w:rsidR="0080537B" w:rsidRPr="00A73EB8" w:rsidRDefault="000B6A5C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Pr="00A73EB8" w:rsidRDefault="000B6A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file stream</w:t>
            </w:r>
            <w:r w:rsidR="00A54F6E">
              <w:t xml:space="preserve"> i.e. reading and writing out to a text file</w:t>
            </w:r>
          </w:p>
        </w:tc>
        <w:tc>
          <w:tcPr>
            <w:tcW w:w="3420" w:type="dxa"/>
            <w:vAlign w:val="center"/>
          </w:tcPr>
          <w:p w:rsidR="00B67FCD" w:rsidRDefault="00B67FCD" w:rsidP="00B67FCD">
            <w:pPr>
              <w:jc w:val="center"/>
            </w:pPr>
            <w:r>
              <w:t>PowerPoint</w:t>
            </w:r>
          </w:p>
          <w:p w:rsidR="00B67FCD" w:rsidRDefault="00B67FCD" w:rsidP="00B67FCD">
            <w:pPr>
              <w:jc w:val="center"/>
            </w:pPr>
            <w:r>
              <w:t>Handouts/Worksheets</w:t>
            </w:r>
          </w:p>
          <w:p w:rsidR="0080537B" w:rsidRPr="002F1426" w:rsidRDefault="00B67FCD" w:rsidP="00B67FCD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B67FCD" w:rsidRDefault="00B67FCD" w:rsidP="00B67FCD">
            <w:pPr>
              <w:spacing w:after="120"/>
              <w:jc w:val="center"/>
            </w:pPr>
            <w:r>
              <w:t>Quiz</w:t>
            </w:r>
          </w:p>
          <w:p w:rsidR="00B67FCD" w:rsidRDefault="00B67FCD" w:rsidP="00B67FCD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B67FCD" w:rsidP="00B67FCD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6A5C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54F6E"/>
    <w:rsid w:val="00A73EB8"/>
    <w:rsid w:val="00AC2828"/>
    <w:rsid w:val="00B149C5"/>
    <w:rsid w:val="00B477DC"/>
    <w:rsid w:val="00B67FCD"/>
    <w:rsid w:val="00B963EA"/>
    <w:rsid w:val="00BE53BF"/>
    <w:rsid w:val="00C94F98"/>
    <w:rsid w:val="00D251DB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BD67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C4206-3B26-4692-B178-8B91423D5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5</cp:revision>
  <dcterms:created xsi:type="dcterms:W3CDTF">2017-02-17T13:20:00Z</dcterms:created>
  <dcterms:modified xsi:type="dcterms:W3CDTF">2018-06-19T14:38:00Z</dcterms:modified>
</cp:coreProperties>
</file>