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952C8">
        <w:rPr>
          <w:u w:val="single"/>
        </w:rPr>
        <w:t xml:space="preserve">Computer </w:t>
      </w:r>
      <w:r w:rsidR="00504A1D">
        <w:rPr>
          <w:u w:val="single"/>
        </w:rPr>
        <w:t>Programming</w:t>
      </w:r>
      <w:r w:rsidR="006952C8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04A1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952C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952C8">
              <w:t>Unit 2: Program Design for Input and Output Interactivity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A4877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952C8">
              <w:t xml:space="preserve"> </w:t>
            </w:r>
            <w:r w:rsidR="006952C8" w:rsidRPr="006952C8">
              <w:t>How do I design, implement, code and debug an interactive program?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952C8" w:rsidP="00A5565A">
            <w:pPr>
              <w:jc w:val="center"/>
            </w:pPr>
            <w:r w:rsidRPr="006952C8">
              <w:t>Anatomy of a Program</w:t>
            </w:r>
          </w:p>
        </w:tc>
        <w:tc>
          <w:tcPr>
            <w:tcW w:w="1890" w:type="dxa"/>
            <w:vAlign w:val="center"/>
          </w:tcPr>
          <w:p w:rsidR="00A73EB8" w:rsidRPr="00A73EB8" w:rsidRDefault="006952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directives</w:t>
            </w:r>
          </w:p>
          <w:p w:rsidR="006952C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case sensitive</w:t>
            </w:r>
          </w:p>
          <w:p w:rsidR="006952C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preprocessor</w:t>
            </w:r>
          </w:p>
          <w:p w:rsidR="006952C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comment line</w:t>
            </w:r>
          </w:p>
          <w:p w:rsidR="006952C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comment block</w:t>
            </w:r>
          </w:p>
          <w:p w:rsidR="006952C8" w:rsidRPr="00A73EB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</w:tc>
        <w:tc>
          <w:tcPr>
            <w:tcW w:w="3420" w:type="dxa"/>
            <w:vAlign w:val="center"/>
          </w:tcPr>
          <w:p w:rsidR="00AA4877" w:rsidRDefault="00AA4877" w:rsidP="00AA4877">
            <w:pPr>
              <w:jc w:val="center"/>
            </w:pPr>
            <w:r>
              <w:t>PowerPoint</w:t>
            </w:r>
          </w:p>
          <w:p w:rsidR="00AA4877" w:rsidRDefault="00AA4877" w:rsidP="00AA4877">
            <w:pPr>
              <w:jc w:val="center"/>
            </w:pPr>
            <w:r>
              <w:t>Handouts/Worksheets</w:t>
            </w:r>
          </w:p>
          <w:p w:rsidR="00A73EB8" w:rsidRPr="002F1426" w:rsidRDefault="00AA4877" w:rsidP="00AA4877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Quiz</w:t>
            </w:r>
          </w:p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Projects</w:t>
            </w:r>
          </w:p>
          <w:p w:rsidR="00A73EB8" w:rsidRPr="00DB305D" w:rsidRDefault="00AA4877" w:rsidP="00AA4877">
            <w:pPr>
              <w:spacing w:after="120"/>
              <w:jc w:val="center"/>
              <w:rPr>
                <w:sz w:val="18"/>
              </w:rPr>
            </w:pPr>
            <w:r w:rsidRPr="00AA4877"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952C8" w:rsidP="00A5565A">
            <w:pPr>
              <w:jc w:val="center"/>
            </w:pPr>
            <w:r w:rsidRPr="006952C8">
              <w:t>Data Types</w:t>
            </w:r>
          </w:p>
        </w:tc>
        <w:tc>
          <w:tcPr>
            <w:tcW w:w="1890" w:type="dxa"/>
            <w:vAlign w:val="center"/>
          </w:tcPr>
          <w:p w:rsidR="0080537B" w:rsidRPr="00A73EB8" w:rsidRDefault="006952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6952C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literal</w:t>
            </w:r>
          </w:p>
          <w:p w:rsidR="006952C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assignment operator</w:t>
            </w:r>
          </w:p>
          <w:p w:rsidR="006952C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scope</w:t>
            </w:r>
          </w:p>
          <w:p w:rsidR="006952C8" w:rsidRPr="00A73EB8" w:rsidRDefault="006952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types</w:t>
            </w:r>
            <w:r w:rsidR="005D3E05">
              <w:t xml:space="preserve"> i.e. </w:t>
            </w:r>
            <w:proofErr w:type="spellStart"/>
            <w:r w:rsidR="005D3E05">
              <w:t>int</w:t>
            </w:r>
            <w:proofErr w:type="spellEnd"/>
            <w:r w:rsidR="005D3E05">
              <w:t xml:space="preserve">, char, </w:t>
            </w:r>
            <w:proofErr w:type="spellStart"/>
            <w:r w:rsidR="005D3E05">
              <w:t>boolean</w:t>
            </w:r>
            <w:proofErr w:type="spellEnd"/>
            <w:r w:rsidR="005D3E05">
              <w:t>, double, string</w:t>
            </w:r>
          </w:p>
        </w:tc>
        <w:tc>
          <w:tcPr>
            <w:tcW w:w="3420" w:type="dxa"/>
            <w:vAlign w:val="center"/>
          </w:tcPr>
          <w:p w:rsidR="00AA4877" w:rsidRDefault="00AA4877" w:rsidP="00AA4877">
            <w:pPr>
              <w:jc w:val="center"/>
            </w:pPr>
            <w:r>
              <w:t>PowerPoint</w:t>
            </w:r>
          </w:p>
          <w:p w:rsidR="00AA4877" w:rsidRDefault="00AA4877" w:rsidP="00AA4877">
            <w:pPr>
              <w:jc w:val="center"/>
            </w:pPr>
            <w:r>
              <w:t>Handouts/Worksheets</w:t>
            </w:r>
          </w:p>
          <w:p w:rsidR="0080537B" w:rsidRPr="002F1426" w:rsidRDefault="00AA4877" w:rsidP="00AA4877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Quiz</w:t>
            </w:r>
          </w:p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Projects</w:t>
            </w:r>
          </w:p>
          <w:p w:rsidR="0080537B" w:rsidRPr="00DB305D" w:rsidRDefault="00AA4877" w:rsidP="00AA4877">
            <w:pPr>
              <w:spacing w:after="120"/>
              <w:jc w:val="center"/>
              <w:rPr>
                <w:sz w:val="18"/>
              </w:rPr>
            </w:pPr>
            <w:r w:rsidRPr="00AA4877"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6952C8" w:rsidRDefault="006952C8" w:rsidP="00A5565A">
            <w:pPr>
              <w:jc w:val="center"/>
            </w:pPr>
            <w:r w:rsidRPr="006952C8">
              <w:t xml:space="preserve">Arithmetic Operators </w:t>
            </w:r>
          </w:p>
          <w:p w:rsidR="0080537B" w:rsidRPr="00DE5063" w:rsidRDefault="006952C8" w:rsidP="00A5565A">
            <w:pPr>
              <w:jc w:val="center"/>
            </w:pPr>
            <w:r w:rsidRPr="006952C8">
              <w:t>and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6952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unary, binary, ternary</w:t>
            </w:r>
          </w:p>
          <w:p w:rsidR="006952C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operator precedence</w:t>
            </w:r>
          </w:p>
          <w:p w:rsidR="006952C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mathematical expressions</w:t>
            </w:r>
          </w:p>
          <w:p w:rsidR="006952C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 division</w:t>
            </w:r>
          </w:p>
          <w:p w:rsidR="006952C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 casting</w:t>
            </w:r>
          </w:p>
          <w:p w:rsidR="006952C8" w:rsidRPr="00A73EB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debugging</w:t>
            </w:r>
          </w:p>
        </w:tc>
        <w:tc>
          <w:tcPr>
            <w:tcW w:w="3420" w:type="dxa"/>
            <w:vAlign w:val="center"/>
          </w:tcPr>
          <w:p w:rsidR="00AA4877" w:rsidRDefault="00AA4877" w:rsidP="00AA4877">
            <w:pPr>
              <w:jc w:val="center"/>
            </w:pPr>
            <w:r>
              <w:t>PowerPoint</w:t>
            </w:r>
          </w:p>
          <w:p w:rsidR="00AA4877" w:rsidRDefault="00AA4877" w:rsidP="00AA4877">
            <w:pPr>
              <w:jc w:val="center"/>
            </w:pPr>
            <w:r>
              <w:t>Handouts/Worksheets</w:t>
            </w:r>
          </w:p>
          <w:p w:rsidR="0080537B" w:rsidRPr="002F1426" w:rsidRDefault="00AA4877" w:rsidP="00AA4877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Quiz</w:t>
            </w:r>
          </w:p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Projects</w:t>
            </w:r>
          </w:p>
          <w:p w:rsidR="0080537B" w:rsidRPr="00DB305D" w:rsidRDefault="00AA4877" w:rsidP="00AA4877">
            <w:pPr>
              <w:spacing w:after="120"/>
              <w:jc w:val="center"/>
              <w:rPr>
                <w:sz w:val="18"/>
              </w:rPr>
            </w:pPr>
            <w:r w:rsidRPr="00AA4877"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952C8" w:rsidP="00A5565A">
            <w:pPr>
              <w:jc w:val="center"/>
            </w:pPr>
            <w:r w:rsidRPr="006952C8">
              <w:t>Input and Output Formatting</w:t>
            </w:r>
          </w:p>
        </w:tc>
        <w:tc>
          <w:tcPr>
            <w:tcW w:w="1890" w:type="dxa"/>
            <w:vAlign w:val="center"/>
          </w:tcPr>
          <w:p w:rsidR="002717B6" w:rsidRPr="00A73EB8" w:rsidRDefault="006952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990086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 object</w:t>
            </w:r>
          </w:p>
          <w:p w:rsidR="006952C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 object</w:t>
            </w:r>
          </w:p>
          <w:p w:rsidR="006952C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numerical precision</w:t>
            </w:r>
          </w:p>
          <w:p w:rsidR="006952C8" w:rsidRPr="00A73EB8" w:rsidRDefault="006952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escape sequences</w:t>
            </w:r>
          </w:p>
        </w:tc>
        <w:tc>
          <w:tcPr>
            <w:tcW w:w="3420" w:type="dxa"/>
            <w:vAlign w:val="center"/>
          </w:tcPr>
          <w:p w:rsidR="00AA4877" w:rsidRDefault="00AA4877" w:rsidP="00AA4877">
            <w:pPr>
              <w:jc w:val="center"/>
            </w:pPr>
            <w:r>
              <w:t>PowerPoint</w:t>
            </w:r>
          </w:p>
          <w:p w:rsidR="00AA4877" w:rsidRDefault="00AA4877" w:rsidP="00AA4877">
            <w:pPr>
              <w:jc w:val="center"/>
            </w:pPr>
            <w:r>
              <w:t>Handouts/Worksheets</w:t>
            </w:r>
          </w:p>
          <w:p w:rsidR="002717B6" w:rsidRPr="002F1426" w:rsidRDefault="00AA4877" w:rsidP="00AA4877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Quiz</w:t>
            </w:r>
          </w:p>
          <w:p w:rsidR="00AA4877" w:rsidRPr="00AA4877" w:rsidRDefault="00AA4877" w:rsidP="00AA4877">
            <w:pPr>
              <w:spacing w:after="120" w:line="259" w:lineRule="auto"/>
              <w:jc w:val="center"/>
            </w:pPr>
            <w:r w:rsidRPr="00AA4877">
              <w:t>Projects</w:t>
            </w:r>
          </w:p>
          <w:p w:rsidR="002717B6" w:rsidRPr="00DB305D" w:rsidRDefault="00AA4877" w:rsidP="00AA4877">
            <w:pPr>
              <w:spacing w:after="120"/>
              <w:jc w:val="center"/>
              <w:rPr>
                <w:sz w:val="18"/>
              </w:rPr>
            </w:pPr>
            <w:r w:rsidRPr="00AA4877">
              <w:t>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04A1D"/>
    <w:rsid w:val="005D3E05"/>
    <w:rsid w:val="005E38FC"/>
    <w:rsid w:val="00611B54"/>
    <w:rsid w:val="006952C8"/>
    <w:rsid w:val="007A147C"/>
    <w:rsid w:val="007F0C34"/>
    <w:rsid w:val="0080537B"/>
    <w:rsid w:val="008902B0"/>
    <w:rsid w:val="00990086"/>
    <w:rsid w:val="009A0FC1"/>
    <w:rsid w:val="00A73EB8"/>
    <w:rsid w:val="00AA4877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609B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1AE36-9A3E-47E3-96AD-85FE8C26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5</cp:revision>
  <dcterms:created xsi:type="dcterms:W3CDTF">2017-02-17T13:15:00Z</dcterms:created>
  <dcterms:modified xsi:type="dcterms:W3CDTF">2018-06-19T14:35:00Z</dcterms:modified>
</cp:coreProperties>
</file>