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55E48">
        <w:rPr>
          <w:u w:val="single"/>
        </w:rPr>
        <w:t xml:space="preserve">Computer </w:t>
      </w:r>
      <w:r w:rsidR="00CF126F">
        <w:rPr>
          <w:u w:val="single"/>
        </w:rPr>
        <w:t>Programming</w:t>
      </w:r>
      <w:r w:rsidR="00B55E48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F126F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55E4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55E48">
              <w:t>Unit 1: Introduction to Computers and Programming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80BAE">
              <w:t>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55E48">
              <w:t xml:space="preserve"> </w:t>
            </w:r>
            <w:r w:rsidR="00B55E48" w:rsidRPr="00B55E48">
              <w:t>What is the fundamental concept of designing, writing and executing a computer program?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55E48" w:rsidP="00A5565A">
            <w:pPr>
              <w:jc w:val="center"/>
            </w:pPr>
            <w:r w:rsidRPr="00B55E48">
              <w:t>Computer Hardware</w:t>
            </w:r>
          </w:p>
        </w:tc>
        <w:tc>
          <w:tcPr>
            <w:tcW w:w="1890" w:type="dxa"/>
            <w:vAlign w:val="center"/>
          </w:tcPr>
          <w:p w:rsidR="00A73EB8" w:rsidRPr="00A73EB8" w:rsidRDefault="00B55E48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B55E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CPU</w:t>
            </w:r>
          </w:p>
          <w:p w:rsidR="00B55E48" w:rsidRDefault="00B55E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storage devices</w:t>
            </w:r>
          </w:p>
          <w:p w:rsidR="00B55E48" w:rsidRDefault="00B55E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input/output devices</w:t>
            </w:r>
          </w:p>
          <w:p w:rsidR="00B55E48" w:rsidRDefault="00B55E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memory</w:t>
            </w:r>
          </w:p>
          <w:p w:rsidR="00B55E48" w:rsidRPr="00A73EB8" w:rsidRDefault="00B55E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software types</w:t>
            </w:r>
          </w:p>
        </w:tc>
        <w:tc>
          <w:tcPr>
            <w:tcW w:w="3420" w:type="dxa"/>
            <w:vAlign w:val="center"/>
          </w:tcPr>
          <w:p w:rsidR="00A73EB8" w:rsidRDefault="00D749C3" w:rsidP="00A5565A">
            <w:pPr>
              <w:jc w:val="center"/>
            </w:pPr>
            <w:r>
              <w:t>PowerPoint</w:t>
            </w:r>
          </w:p>
          <w:p w:rsidR="00D749C3" w:rsidRDefault="00D749C3" w:rsidP="00A5565A">
            <w:pPr>
              <w:jc w:val="center"/>
            </w:pPr>
            <w:r>
              <w:t>Handouts/Worksheets</w:t>
            </w:r>
          </w:p>
          <w:p w:rsidR="00D749C3" w:rsidRPr="002F1426" w:rsidRDefault="00D749C3" w:rsidP="00A5565A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D749C3" w:rsidRDefault="00D749C3" w:rsidP="00A5565A">
            <w:pPr>
              <w:spacing w:after="120"/>
              <w:jc w:val="center"/>
            </w:pPr>
            <w:r>
              <w:t>Quiz</w:t>
            </w:r>
          </w:p>
          <w:p w:rsidR="00D749C3" w:rsidRDefault="00D749C3" w:rsidP="00A5565A">
            <w:pPr>
              <w:spacing w:after="120"/>
              <w:jc w:val="center"/>
            </w:pPr>
            <w:r>
              <w:t>Projects</w:t>
            </w:r>
          </w:p>
          <w:p w:rsidR="00D749C3" w:rsidRPr="00D749C3" w:rsidRDefault="00D749C3" w:rsidP="00A5565A">
            <w:pPr>
              <w:spacing w:after="120"/>
              <w:jc w:val="center"/>
            </w:pPr>
            <w:r>
              <w:t>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B55E48" w:rsidRDefault="00B55E48" w:rsidP="00B55E48">
            <w:pPr>
              <w:jc w:val="center"/>
            </w:pPr>
            <w:r>
              <w:t xml:space="preserve">Elements of a </w:t>
            </w:r>
          </w:p>
          <w:p w:rsidR="0080537B" w:rsidRPr="00DE5063" w:rsidRDefault="00B55E48" w:rsidP="00B55E48">
            <w:pPr>
              <w:jc w:val="center"/>
            </w:pPr>
            <w:r>
              <w:t>Computer Program</w:t>
            </w:r>
          </w:p>
        </w:tc>
        <w:tc>
          <w:tcPr>
            <w:tcW w:w="1890" w:type="dxa"/>
            <w:vAlign w:val="center"/>
          </w:tcPr>
          <w:p w:rsidR="0080537B" w:rsidRPr="00A73EB8" w:rsidRDefault="00B55E48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B55E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high-level language</w:t>
            </w:r>
          </w:p>
          <w:p w:rsidR="00B55E48" w:rsidRDefault="00B55E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machine language</w:t>
            </w:r>
          </w:p>
          <w:p w:rsidR="00B55E48" w:rsidRDefault="00B55E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keywords</w:t>
            </w:r>
          </w:p>
          <w:p w:rsidR="00B55E48" w:rsidRDefault="00B55E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operators</w:t>
            </w:r>
          </w:p>
          <w:p w:rsidR="00B55E48" w:rsidRDefault="00B55E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syntax</w:t>
            </w:r>
          </w:p>
          <w:p w:rsidR="00B55E48" w:rsidRPr="00A73EB8" w:rsidRDefault="00B55E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compiler</w:t>
            </w:r>
          </w:p>
        </w:tc>
        <w:tc>
          <w:tcPr>
            <w:tcW w:w="3420" w:type="dxa"/>
            <w:vAlign w:val="center"/>
          </w:tcPr>
          <w:p w:rsidR="00D749C3" w:rsidRDefault="00D749C3" w:rsidP="00D749C3">
            <w:pPr>
              <w:jc w:val="center"/>
            </w:pPr>
            <w:r>
              <w:t>PowerPoint</w:t>
            </w:r>
          </w:p>
          <w:p w:rsidR="00D749C3" w:rsidRDefault="00D749C3" w:rsidP="00D749C3">
            <w:pPr>
              <w:jc w:val="center"/>
            </w:pPr>
            <w:r>
              <w:t>Handouts/Worksheets</w:t>
            </w:r>
          </w:p>
          <w:p w:rsidR="0080537B" w:rsidRPr="002F1426" w:rsidRDefault="00D749C3" w:rsidP="00D749C3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D749C3" w:rsidRDefault="00D749C3" w:rsidP="00D749C3">
            <w:pPr>
              <w:spacing w:after="120"/>
              <w:jc w:val="center"/>
            </w:pPr>
            <w:r>
              <w:t>Quiz</w:t>
            </w:r>
          </w:p>
          <w:p w:rsidR="00D749C3" w:rsidRDefault="00D749C3" w:rsidP="00D749C3">
            <w:pPr>
              <w:spacing w:after="120"/>
              <w:jc w:val="center"/>
            </w:pPr>
            <w:r>
              <w:t>Projects</w:t>
            </w:r>
          </w:p>
          <w:p w:rsidR="0080537B" w:rsidRPr="00DB305D" w:rsidRDefault="00D749C3" w:rsidP="00D749C3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55E48" w:rsidP="00A5565A">
            <w:pPr>
              <w:jc w:val="center"/>
            </w:pPr>
            <w:r w:rsidRPr="00B55E48">
              <w:t>Program Design and Implementation</w:t>
            </w:r>
          </w:p>
        </w:tc>
        <w:tc>
          <w:tcPr>
            <w:tcW w:w="1890" w:type="dxa"/>
            <w:vAlign w:val="center"/>
          </w:tcPr>
          <w:p w:rsidR="0080537B" w:rsidRPr="00A73EB8" w:rsidRDefault="00B55E48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B55E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procedural program</w:t>
            </w:r>
          </w:p>
          <w:p w:rsidR="00B55E48" w:rsidRDefault="00B55E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object-oriented program</w:t>
            </w:r>
          </w:p>
          <w:p w:rsidR="00B55E48" w:rsidRDefault="00B55E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source code</w:t>
            </w:r>
          </w:p>
          <w:p w:rsidR="00B55E48" w:rsidRDefault="00B55E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 code</w:t>
            </w:r>
          </w:p>
          <w:p w:rsidR="00B55E48" w:rsidRPr="00A73EB8" w:rsidRDefault="00B55E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executable code</w:t>
            </w:r>
          </w:p>
        </w:tc>
        <w:tc>
          <w:tcPr>
            <w:tcW w:w="3420" w:type="dxa"/>
            <w:vAlign w:val="center"/>
          </w:tcPr>
          <w:p w:rsidR="00D749C3" w:rsidRDefault="00D749C3" w:rsidP="00D749C3">
            <w:pPr>
              <w:jc w:val="center"/>
            </w:pPr>
            <w:r>
              <w:t>PowerPoint</w:t>
            </w:r>
          </w:p>
          <w:p w:rsidR="00D749C3" w:rsidRDefault="00D749C3" w:rsidP="00D749C3">
            <w:pPr>
              <w:jc w:val="center"/>
            </w:pPr>
            <w:r>
              <w:t>Handouts/Worksheets</w:t>
            </w:r>
          </w:p>
          <w:p w:rsidR="0080537B" w:rsidRPr="002F1426" w:rsidRDefault="00D749C3" w:rsidP="00D749C3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D749C3" w:rsidRDefault="00D749C3" w:rsidP="00D749C3">
            <w:pPr>
              <w:spacing w:after="120"/>
              <w:jc w:val="center"/>
            </w:pPr>
            <w:r>
              <w:t>Quiz</w:t>
            </w:r>
          </w:p>
          <w:p w:rsidR="00D749C3" w:rsidRDefault="00D749C3" w:rsidP="00D749C3">
            <w:pPr>
              <w:spacing w:after="120"/>
              <w:jc w:val="center"/>
            </w:pPr>
            <w:r>
              <w:t>Projects</w:t>
            </w:r>
          </w:p>
          <w:p w:rsidR="0080537B" w:rsidRPr="00DB305D" w:rsidRDefault="00D749C3" w:rsidP="00D749C3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1338F"/>
    <w:rsid w:val="008902B0"/>
    <w:rsid w:val="00990086"/>
    <w:rsid w:val="009A0FC1"/>
    <w:rsid w:val="00A73EB8"/>
    <w:rsid w:val="00AC2828"/>
    <w:rsid w:val="00B149C5"/>
    <w:rsid w:val="00B477DC"/>
    <w:rsid w:val="00B55E48"/>
    <w:rsid w:val="00B963EA"/>
    <w:rsid w:val="00BE53BF"/>
    <w:rsid w:val="00C80BAE"/>
    <w:rsid w:val="00C94F98"/>
    <w:rsid w:val="00CF126F"/>
    <w:rsid w:val="00D749C3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155FA-4560-4271-87B3-84B7EBE89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6</cp:revision>
  <dcterms:created xsi:type="dcterms:W3CDTF">2017-02-17T13:04:00Z</dcterms:created>
  <dcterms:modified xsi:type="dcterms:W3CDTF">2018-06-19T14:34:00Z</dcterms:modified>
</cp:coreProperties>
</file>