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96F47" w:rsidP="009A0FC1">
      <w:pPr>
        <w:jc w:val="center"/>
        <w:rPr>
          <w:b/>
          <w:sz w:val="24"/>
        </w:rPr>
      </w:pPr>
      <w:r>
        <w:rPr>
          <w:b/>
          <w:sz w:val="24"/>
        </w:rPr>
        <w:t xml:space="preserve">10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010C9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010C9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010C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96F47">
              <w:rPr>
                <w:b/>
              </w:rPr>
              <w:t>Vacation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96F47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996F47" w:rsidRDefault="002F1426" w:rsidP="009010C9">
            <w:r w:rsidRPr="00996F47">
              <w:rPr>
                <w:b/>
              </w:rPr>
              <w:t>Essential Question(s):</w:t>
            </w:r>
            <w:r w:rsidR="00996F47">
              <w:rPr>
                <w:b/>
              </w:rPr>
              <w:t xml:space="preserve"> To where would you travel on vacation?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996F47" w:rsidRPr="00DE5063" w:rsidRDefault="009010C9" w:rsidP="00996F47">
            <w:pPr>
              <w:jc w:val="center"/>
            </w:pPr>
            <w:r w:rsidRPr="009010C9">
              <w:t>Vocab</w:t>
            </w:r>
            <w:r>
              <w:t>ulary</w:t>
            </w:r>
            <w:r w:rsidRPr="009010C9">
              <w:t xml:space="preserve"> related to </w:t>
            </w:r>
            <w:r w:rsidR="00996F47">
              <w:t>travel and vacation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9010C9" w:rsidP="00996F4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010C9">
              <w:t>Vocab</w:t>
            </w:r>
            <w:r>
              <w:t>ulary</w:t>
            </w:r>
            <w:r w:rsidRPr="009010C9">
              <w:t xml:space="preserve"> related to </w:t>
            </w:r>
            <w:r w:rsidR="00996F47">
              <w:t>travel and vacation</w:t>
            </w:r>
          </w:p>
        </w:tc>
        <w:tc>
          <w:tcPr>
            <w:tcW w:w="3420" w:type="dxa"/>
            <w:vAlign w:val="center"/>
          </w:tcPr>
          <w:p w:rsidR="00A73EB8" w:rsidRPr="002F1426" w:rsidRDefault="00996F47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996F47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96F47" w:rsidP="00A5565A">
            <w:pPr>
              <w:jc w:val="center"/>
            </w:pPr>
            <w:r>
              <w:t>Conditional tense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010C9" w:rsidRDefault="00996F47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Infinitive ending</w:t>
            </w:r>
          </w:p>
          <w:p w:rsidR="00996F47" w:rsidRDefault="00996F47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Irregulars</w:t>
            </w:r>
          </w:p>
          <w:p w:rsidR="00996F47" w:rsidRDefault="00996F47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Har</w:t>
            </w:r>
            <w:proofErr w:type="spellEnd"/>
            <w:r>
              <w:t xml:space="preserve">- </w:t>
            </w:r>
            <w:proofErr w:type="spellStart"/>
            <w:r>
              <w:t>dir</w:t>
            </w:r>
            <w:proofErr w:type="spellEnd"/>
            <w:r>
              <w:t xml:space="preserve">- </w:t>
            </w:r>
            <w:proofErr w:type="spellStart"/>
            <w:r>
              <w:t>tendr</w:t>
            </w:r>
            <w:proofErr w:type="spellEnd"/>
            <w:r>
              <w:t xml:space="preserve">- </w:t>
            </w:r>
            <w:proofErr w:type="spellStart"/>
            <w:r>
              <w:t>vendr</w:t>
            </w:r>
            <w:proofErr w:type="spellEnd"/>
            <w:r>
              <w:t>-</w:t>
            </w:r>
          </w:p>
          <w:p w:rsidR="00996F47" w:rsidRPr="00A73EB8" w:rsidRDefault="00996F47" w:rsidP="00996F4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996F47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996F47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010C9" w:rsidRPr="00A73EB8" w:rsidRDefault="009010C9" w:rsidP="00996F4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010C9"/>
    <w:rsid w:val="00990086"/>
    <w:rsid w:val="00996F47"/>
    <w:rsid w:val="009A0FC1"/>
    <w:rsid w:val="009A4180"/>
    <w:rsid w:val="00A73EB8"/>
    <w:rsid w:val="00AC2828"/>
    <w:rsid w:val="00B149C5"/>
    <w:rsid w:val="00B477DC"/>
    <w:rsid w:val="00B963EA"/>
    <w:rsid w:val="00BE53BF"/>
    <w:rsid w:val="00C94F98"/>
    <w:rsid w:val="00D97955"/>
    <w:rsid w:val="00DA6F1D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DFBA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C1C58-4D4B-4073-9285-FF0823672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2017-03-28T17:25:00Z</dcterms:created>
  <dcterms:modified xsi:type="dcterms:W3CDTF">2017-06-14T17:17:00Z</dcterms:modified>
</cp:coreProperties>
</file>