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050E">
        <w:rPr>
          <w:u w:val="single"/>
        </w:rPr>
        <w:t>Algebra B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A214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CA2147">
              <w:rPr>
                <w:b/>
              </w:rPr>
              <w:t>5</w:t>
            </w:r>
            <w:r w:rsidR="0013050E">
              <w:rPr>
                <w:b/>
              </w:rPr>
              <w:t>,</w:t>
            </w:r>
            <w:r w:rsidR="008B4ACD">
              <w:rPr>
                <w:b/>
              </w:rPr>
              <w:t xml:space="preserve"> </w:t>
            </w:r>
            <w:r w:rsidR="00C6439C">
              <w:rPr>
                <w:b/>
              </w:rPr>
              <w:t>Coordinate Geometry related to Linear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5A34">
              <w:rPr>
                <w:b/>
              </w:rPr>
              <w:t>10-12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B2FB7">
              <w:t>How do</w:t>
            </w:r>
            <w:r w:rsidR="00CA2147">
              <w:t xml:space="preserve"> write, graph and apply linear equations</w:t>
            </w:r>
            <w:r w:rsidR="008B4ACD">
              <w:t xml:space="preserve">?  </w:t>
            </w:r>
            <w:r w:rsidR="00CA2147">
              <w:t xml:space="preserve">How do we interpret slopes and intercepts?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A2147" w:rsidP="00A5565A">
            <w:pPr>
              <w:jc w:val="center"/>
            </w:pPr>
            <w:r>
              <w:t>Constant Rates of Change/Slope</w:t>
            </w:r>
          </w:p>
        </w:tc>
        <w:tc>
          <w:tcPr>
            <w:tcW w:w="1890" w:type="dxa"/>
            <w:vAlign w:val="center"/>
          </w:tcPr>
          <w:p w:rsidR="00CA2147" w:rsidRDefault="00CA2147" w:rsidP="00A5565A">
            <w:pPr>
              <w:jc w:val="center"/>
            </w:pPr>
          </w:p>
          <w:p w:rsidR="00EA0138" w:rsidRDefault="00CA2147" w:rsidP="00A5565A">
            <w:pPr>
              <w:jc w:val="center"/>
            </w:pPr>
            <w:r>
              <w:t>CC.2.1.HS.F.3</w:t>
            </w:r>
          </w:p>
          <w:p w:rsidR="00CA2147" w:rsidRDefault="00CA2147" w:rsidP="00A5565A">
            <w:pPr>
              <w:jc w:val="center"/>
            </w:pPr>
            <w:r>
              <w:t>CC.2.1.HS.F.4</w:t>
            </w:r>
          </w:p>
          <w:p w:rsidR="00CA2147" w:rsidRDefault="00CA2147" w:rsidP="00A5565A">
            <w:pPr>
              <w:jc w:val="center"/>
            </w:pPr>
            <w:r>
              <w:t>CC.2.2.8.B.2</w:t>
            </w:r>
          </w:p>
          <w:p w:rsidR="00CA2147" w:rsidRDefault="00CA2147" w:rsidP="00A5565A">
            <w:pPr>
              <w:jc w:val="center"/>
            </w:pPr>
            <w:r>
              <w:t>CC.2.2.HS.C.2</w:t>
            </w:r>
          </w:p>
          <w:p w:rsidR="00CA2147" w:rsidRDefault="00CA2147" w:rsidP="00CA2147">
            <w:pPr>
              <w:jc w:val="center"/>
            </w:pPr>
            <w:r>
              <w:t>CC.2.2.HS.C.3</w:t>
            </w:r>
          </w:p>
          <w:p w:rsidR="00CA2147" w:rsidRDefault="00CA2147" w:rsidP="00CA2147">
            <w:pPr>
              <w:jc w:val="center"/>
            </w:pPr>
            <w:r>
              <w:t>CC.2.2.HS.C.6</w:t>
            </w:r>
          </w:p>
          <w:p w:rsidR="00CA2147" w:rsidRDefault="00CA2147" w:rsidP="00A5565A">
            <w:pPr>
              <w:jc w:val="center"/>
            </w:pPr>
          </w:p>
          <w:p w:rsidR="00CA2147" w:rsidRDefault="00CA2147" w:rsidP="00A5565A">
            <w:pPr>
              <w:jc w:val="center"/>
            </w:pPr>
          </w:p>
          <w:p w:rsidR="007B7CD6" w:rsidRPr="00A73EB8" w:rsidRDefault="007B7CD6" w:rsidP="007B7CD6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A2147" w:rsidP="008B4A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Ratio, rate, change, linear, slope, table, graph</w:t>
            </w:r>
          </w:p>
        </w:tc>
        <w:tc>
          <w:tcPr>
            <w:tcW w:w="3420" w:type="dxa"/>
            <w:vAlign w:val="center"/>
          </w:tcPr>
          <w:p w:rsidR="003724D1" w:rsidRDefault="003724D1" w:rsidP="0042638A"/>
          <w:p w:rsidR="0042638A" w:rsidRDefault="00D15A34" w:rsidP="0042638A">
            <w:r>
              <w:t>2</w:t>
            </w:r>
            <w:r w:rsidR="0042638A">
              <w:t xml:space="preserve"> day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CA2147">
              <w:t xml:space="preserve"> 18</w:t>
            </w:r>
          </w:p>
          <w:p w:rsidR="00BC3103" w:rsidRDefault="00BC3103" w:rsidP="00BC3103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BC3103" w:rsidRDefault="00BC3103" w:rsidP="00BC3103">
            <w:r>
              <w:t>Chapter 4</w:t>
            </w:r>
          </w:p>
          <w:p w:rsidR="00BC3103" w:rsidRDefault="00BC3103" w:rsidP="0042638A"/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2147" w:rsidP="00A5565A">
            <w:pPr>
              <w:jc w:val="center"/>
            </w:pPr>
            <w:r>
              <w:t>Slope and Y intercept</w:t>
            </w:r>
          </w:p>
        </w:tc>
        <w:tc>
          <w:tcPr>
            <w:tcW w:w="1890" w:type="dxa"/>
            <w:vAlign w:val="center"/>
          </w:tcPr>
          <w:p w:rsidR="00D15A34" w:rsidRDefault="00D15A34" w:rsidP="00CA2147">
            <w:pPr>
              <w:jc w:val="center"/>
            </w:pPr>
          </w:p>
          <w:p w:rsidR="00CA2147" w:rsidRDefault="00CA2147" w:rsidP="00CA2147">
            <w:pPr>
              <w:jc w:val="center"/>
            </w:pPr>
            <w:r>
              <w:t>CC.2.1.HS.F.3</w:t>
            </w:r>
          </w:p>
          <w:p w:rsidR="00CA2147" w:rsidRDefault="00CA2147" w:rsidP="00CA2147">
            <w:pPr>
              <w:jc w:val="center"/>
            </w:pPr>
            <w:r>
              <w:t>CC.2.1.HS.F.4</w:t>
            </w:r>
          </w:p>
          <w:p w:rsidR="00CA2147" w:rsidRDefault="00CA2147" w:rsidP="00CA2147">
            <w:pPr>
              <w:jc w:val="center"/>
            </w:pPr>
            <w:r>
              <w:t>CC.2.2.8.</w:t>
            </w:r>
            <w:r w:rsidR="00D15A34">
              <w:t>B</w:t>
            </w:r>
            <w:r>
              <w:t>.2</w:t>
            </w:r>
          </w:p>
          <w:p w:rsidR="00CA2147" w:rsidRDefault="00CA2147" w:rsidP="00CA2147">
            <w:pPr>
              <w:jc w:val="center"/>
            </w:pPr>
            <w:r>
              <w:t>CC.2.2.HS.C.2</w:t>
            </w:r>
          </w:p>
          <w:p w:rsidR="00CA2147" w:rsidRDefault="00CA2147" w:rsidP="00CA2147">
            <w:pPr>
              <w:jc w:val="center"/>
            </w:pPr>
            <w:r>
              <w:t>CC.2.2.HS.C.3</w:t>
            </w:r>
          </w:p>
          <w:p w:rsidR="00CA2147" w:rsidRDefault="00CA2147" w:rsidP="00CA2147">
            <w:pPr>
              <w:jc w:val="center"/>
            </w:pPr>
            <w:r>
              <w:t>CC.2.2.HS.C.6</w:t>
            </w:r>
          </w:p>
          <w:p w:rsidR="00CA2147" w:rsidRDefault="00CA2147" w:rsidP="00CA2147">
            <w:pPr>
              <w:jc w:val="center"/>
            </w:pPr>
            <w:r>
              <w:t>CC.2.4.HS.B.1</w:t>
            </w:r>
          </w:p>
          <w:p w:rsidR="00EA0138" w:rsidRPr="00A73EB8" w:rsidRDefault="00EA0138" w:rsidP="00CA2147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A2147" w:rsidP="00EA01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Slope, y intercept, equation, graph, horizontal, vertical, coordinates, slope-intercept form</w:t>
            </w:r>
          </w:p>
        </w:tc>
        <w:tc>
          <w:tcPr>
            <w:tcW w:w="3420" w:type="dxa"/>
            <w:vAlign w:val="center"/>
          </w:tcPr>
          <w:p w:rsidR="008303DD" w:rsidRDefault="008303DD" w:rsidP="0042638A"/>
          <w:p w:rsidR="0042638A" w:rsidRDefault="00900809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</w:t>
            </w:r>
            <w:r w:rsidR="00CA2147">
              <w:t>n 19</w:t>
            </w:r>
          </w:p>
          <w:p w:rsidR="00BC3103" w:rsidRDefault="00BC3103" w:rsidP="00BC3103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BC3103" w:rsidRDefault="00BC3103" w:rsidP="00BC3103">
            <w:r>
              <w:t>Chapter 4</w:t>
            </w:r>
          </w:p>
          <w:p w:rsidR="00BC3103" w:rsidRDefault="00BC3103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2147" w:rsidP="00A5565A">
            <w:pPr>
              <w:jc w:val="center"/>
            </w:pPr>
            <w:r>
              <w:t>Writing Linear Equations</w:t>
            </w:r>
            <w:r w:rsidR="00900809">
              <w:t xml:space="preserve"> </w:t>
            </w:r>
          </w:p>
        </w:tc>
        <w:tc>
          <w:tcPr>
            <w:tcW w:w="1890" w:type="dxa"/>
            <w:vAlign w:val="center"/>
          </w:tcPr>
          <w:p w:rsidR="00D15A34" w:rsidRDefault="00D15A34" w:rsidP="00D15A34">
            <w:pPr>
              <w:jc w:val="center"/>
            </w:pPr>
          </w:p>
          <w:p w:rsidR="00D15A34" w:rsidRDefault="00D15A34" w:rsidP="00D15A34">
            <w:pPr>
              <w:jc w:val="center"/>
            </w:pPr>
            <w:r>
              <w:t>CC.2.1.HS.F.3</w:t>
            </w:r>
          </w:p>
          <w:p w:rsidR="00D15A34" w:rsidRDefault="00D15A34" w:rsidP="00D15A34">
            <w:pPr>
              <w:jc w:val="center"/>
            </w:pPr>
            <w:r>
              <w:t>CC.2.2.HS.B.2</w:t>
            </w:r>
          </w:p>
          <w:p w:rsidR="00EA0138" w:rsidRDefault="00EA0138" w:rsidP="00EA0138">
            <w:pPr>
              <w:jc w:val="center"/>
            </w:pPr>
            <w:r>
              <w:t>CC.2.2.HS.C.2</w:t>
            </w:r>
          </w:p>
          <w:p w:rsidR="00EA0138" w:rsidRDefault="00EA0138" w:rsidP="00EA0138">
            <w:pPr>
              <w:jc w:val="center"/>
            </w:pPr>
            <w:r>
              <w:t>CC.2.2.HS.C.3</w:t>
            </w:r>
          </w:p>
          <w:p w:rsidR="00EA0138" w:rsidRDefault="00D15A34" w:rsidP="00A5565A">
            <w:pPr>
              <w:jc w:val="center"/>
            </w:pPr>
            <w:r>
              <w:t>CC.2.2.HS.C.5</w:t>
            </w:r>
          </w:p>
          <w:p w:rsidR="00D15A34" w:rsidRDefault="00D15A34" w:rsidP="00D15A34">
            <w:pPr>
              <w:jc w:val="center"/>
            </w:pPr>
            <w:r>
              <w:t>CC.2.2.HS.C.6</w:t>
            </w:r>
          </w:p>
          <w:p w:rsidR="00EA0138" w:rsidRPr="00A73EB8" w:rsidRDefault="00EA0138" w:rsidP="00A5565A">
            <w:pPr>
              <w:jc w:val="center"/>
            </w:pPr>
            <w:r>
              <w:t>CC.2.4.HS.B.2</w:t>
            </w:r>
          </w:p>
        </w:tc>
        <w:tc>
          <w:tcPr>
            <w:tcW w:w="3420" w:type="dxa"/>
            <w:vAlign w:val="center"/>
          </w:tcPr>
          <w:p w:rsidR="00430277" w:rsidRPr="00A73EB8" w:rsidRDefault="009008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Constant, variable, inputs, outputs, evaluate, ordered pairs, graph, x/y chart</w:t>
            </w:r>
          </w:p>
        </w:tc>
        <w:tc>
          <w:tcPr>
            <w:tcW w:w="3420" w:type="dxa"/>
            <w:vAlign w:val="center"/>
          </w:tcPr>
          <w:p w:rsidR="0042638A" w:rsidRDefault="00D15A34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CA2147">
              <w:t xml:space="preserve"> 20</w:t>
            </w:r>
          </w:p>
          <w:p w:rsidR="00BC3103" w:rsidRDefault="00BC3103" w:rsidP="00BC3103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BC3103" w:rsidRDefault="00BC3103" w:rsidP="00BC3103">
            <w:r>
              <w:t>Chapter 4</w:t>
            </w:r>
            <w:bookmarkStart w:id="0" w:name="_GoBack"/>
            <w:bookmarkEnd w:id="0"/>
          </w:p>
          <w:p w:rsidR="00BC3103" w:rsidRDefault="00BC3103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1A0DA5" w:rsidRPr="00A73EB8" w:rsidRDefault="001A0DA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F11E9" w:rsidRPr="00A73EB8" w:rsidRDefault="002F11E9" w:rsidP="003724D1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050E"/>
    <w:rsid w:val="00175E40"/>
    <w:rsid w:val="001951E8"/>
    <w:rsid w:val="001A0DA5"/>
    <w:rsid w:val="001E06E5"/>
    <w:rsid w:val="001E1FF2"/>
    <w:rsid w:val="00212EF3"/>
    <w:rsid w:val="00243906"/>
    <w:rsid w:val="002717B6"/>
    <w:rsid w:val="002F11E9"/>
    <w:rsid w:val="002F1426"/>
    <w:rsid w:val="002F1966"/>
    <w:rsid w:val="003154BD"/>
    <w:rsid w:val="003724D1"/>
    <w:rsid w:val="003A1F67"/>
    <w:rsid w:val="0042638A"/>
    <w:rsid w:val="00430277"/>
    <w:rsid w:val="004D4FCE"/>
    <w:rsid w:val="00542CAC"/>
    <w:rsid w:val="005B2FB7"/>
    <w:rsid w:val="005E38FC"/>
    <w:rsid w:val="00611B54"/>
    <w:rsid w:val="00705398"/>
    <w:rsid w:val="007A147C"/>
    <w:rsid w:val="007B7CD6"/>
    <w:rsid w:val="007F0C34"/>
    <w:rsid w:val="0080537B"/>
    <w:rsid w:val="008303DD"/>
    <w:rsid w:val="00866514"/>
    <w:rsid w:val="008668B6"/>
    <w:rsid w:val="008902B0"/>
    <w:rsid w:val="008B4ACD"/>
    <w:rsid w:val="00900809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C3103"/>
    <w:rsid w:val="00BE53BF"/>
    <w:rsid w:val="00C6439C"/>
    <w:rsid w:val="00C94F98"/>
    <w:rsid w:val="00CA2147"/>
    <w:rsid w:val="00D15A34"/>
    <w:rsid w:val="00D97955"/>
    <w:rsid w:val="00DB305D"/>
    <w:rsid w:val="00DE5063"/>
    <w:rsid w:val="00EA01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5B4C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1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C1DC6-17D8-4448-88DC-3018C964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2018-07-09T19:45:00Z</dcterms:created>
  <dcterms:modified xsi:type="dcterms:W3CDTF">2018-07-10T12:27:00Z</dcterms:modified>
</cp:coreProperties>
</file>