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050E">
        <w:rPr>
          <w:u w:val="single"/>
        </w:rPr>
        <w:t>Algebra B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5298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A52985">
              <w:rPr>
                <w:b/>
              </w:rPr>
              <w:t>4</w:t>
            </w:r>
            <w:r w:rsidR="0013050E">
              <w:rPr>
                <w:b/>
              </w:rPr>
              <w:t>,</w:t>
            </w:r>
            <w:r w:rsidR="008B4ACD">
              <w:rPr>
                <w:b/>
              </w:rPr>
              <w:t xml:space="preserve">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75E40">
              <w:t>8-10</w:t>
            </w:r>
            <w:r w:rsidR="00B17460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B2FB7">
              <w:t xml:space="preserve">How do </w:t>
            </w:r>
            <w:r w:rsidR="00B17460">
              <w:t xml:space="preserve">we </w:t>
            </w:r>
            <w:r w:rsidR="008B4ACD">
              <w:t xml:space="preserve">identify functions and relations?  How do we use patterns to solve problems?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B4ACD" w:rsidP="00A5565A">
            <w:pPr>
              <w:jc w:val="center"/>
            </w:pPr>
            <w:r>
              <w:t>Using Patterns to solve problems</w:t>
            </w:r>
          </w:p>
        </w:tc>
        <w:tc>
          <w:tcPr>
            <w:tcW w:w="1890" w:type="dxa"/>
            <w:vAlign w:val="center"/>
          </w:tcPr>
          <w:p w:rsidR="0042638A" w:rsidRDefault="00EA0138" w:rsidP="00A5565A">
            <w:pPr>
              <w:jc w:val="center"/>
            </w:pPr>
            <w:r>
              <w:t>CC.2.2.8.C.2</w:t>
            </w:r>
          </w:p>
          <w:p w:rsidR="00EA0138" w:rsidRDefault="00EA0138" w:rsidP="00A5565A">
            <w:pPr>
              <w:jc w:val="center"/>
            </w:pPr>
            <w:r>
              <w:t>CC.2.2.HS.C.3</w:t>
            </w:r>
          </w:p>
          <w:p w:rsidR="00EA0138" w:rsidRDefault="00EA0138" w:rsidP="00A5565A">
            <w:pPr>
              <w:jc w:val="center"/>
            </w:pPr>
          </w:p>
          <w:p w:rsidR="007B7CD6" w:rsidRPr="00A73EB8" w:rsidRDefault="007B7CD6" w:rsidP="007B7CD6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B4ACD" w:rsidP="008B4A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Pattern, term, sequence, common ratio, common difference</w:t>
            </w:r>
            <w:r w:rsidR="003724D1">
              <w:t xml:space="preserve"> </w:t>
            </w:r>
          </w:p>
        </w:tc>
        <w:tc>
          <w:tcPr>
            <w:tcW w:w="3420" w:type="dxa"/>
            <w:vAlign w:val="center"/>
          </w:tcPr>
          <w:p w:rsidR="003724D1" w:rsidRDefault="003724D1" w:rsidP="0042638A"/>
          <w:p w:rsidR="0042638A" w:rsidRDefault="008B4ACD" w:rsidP="0042638A">
            <w:r>
              <w:t>1</w:t>
            </w:r>
            <w:r w:rsidR="0042638A">
              <w:t xml:space="preserve"> day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 xml:space="preserve">, Algebra I, Lesson </w:t>
            </w:r>
            <w:r w:rsidR="008B4ACD">
              <w:t>13</w:t>
            </w:r>
          </w:p>
          <w:p w:rsidR="00215637" w:rsidRDefault="00215637" w:rsidP="00215637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215637" w:rsidRDefault="00215637" w:rsidP="00215637">
            <w:r>
              <w:t xml:space="preserve">Chapter </w:t>
            </w:r>
            <w:r>
              <w:t>3</w:t>
            </w:r>
          </w:p>
          <w:p w:rsidR="00215637" w:rsidRDefault="00215637" w:rsidP="0042638A"/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B4ACD" w:rsidP="00A5565A">
            <w:pPr>
              <w:jc w:val="center"/>
            </w:pPr>
            <w:r>
              <w:t>Functions and Relations</w:t>
            </w:r>
          </w:p>
        </w:tc>
        <w:tc>
          <w:tcPr>
            <w:tcW w:w="1890" w:type="dxa"/>
            <w:vAlign w:val="center"/>
          </w:tcPr>
          <w:p w:rsidR="007B7CD6" w:rsidRDefault="00EA0138" w:rsidP="00A5565A">
            <w:pPr>
              <w:jc w:val="center"/>
            </w:pPr>
            <w:r>
              <w:t>CC.2.2.8.C.1</w:t>
            </w:r>
          </w:p>
          <w:p w:rsidR="00EA0138" w:rsidRDefault="00EA0138" w:rsidP="00A5565A">
            <w:pPr>
              <w:jc w:val="center"/>
            </w:pPr>
            <w:r>
              <w:t>CC.2.2.8.C.2</w:t>
            </w:r>
          </w:p>
          <w:p w:rsidR="00EA0138" w:rsidRDefault="00EA0138" w:rsidP="00A5565A">
            <w:pPr>
              <w:jc w:val="center"/>
            </w:pPr>
            <w:r>
              <w:t>CC.2.2.HS.C.1</w:t>
            </w:r>
          </w:p>
          <w:p w:rsidR="00EA0138" w:rsidRDefault="00EA0138" w:rsidP="00A5565A">
            <w:pPr>
              <w:jc w:val="center"/>
            </w:pPr>
            <w:r>
              <w:t>CC.2.2.HS.C.2</w:t>
            </w:r>
          </w:p>
          <w:p w:rsidR="00EA0138" w:rsidRDefault="00EA0138" w:rsidP="00A5565A">
            <w:pPr>
              <w:jc w:val="center"/>
            </w:pPr>
            <w:r>
              <w:t>CC.2.2.HS.C.3</w:t>
            </w:r>
          </w:p>
          <w:p w:rsidR="00EA0138" w:rsidRPr="00A73EB8" w:rsidRDefault="00EA013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00809" w:rsidP="00EA01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Relation, independent variable, dependent variable, function, vertical line test, domain, range</w:t>
            </w:r>
          </w:p>
        </w:tc>
        <w:tc>
          <w:tcPr>
            <w:tcW w:w="3420" w:type="dxa"/>
            <w:vAlign w:val="center"/>
          </w:tcPr>
          <w:p w:rsidR="008303DD" w:rsidRDefault="008303DD" w:rsidP="0042638A"/>
          <w:p w:rsidR="0042638A" w:rsidRDefault="00900809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</w:t>
            </w:r>
            <w:r w:rsidR="00900809">
              <w:t xml:space="preserve">ns </w:t>
            </w:r>
            <w:r w:rsidR="008B4ACD">
              <w:t>14</w:t>
            </w:r>
            <w:r w:rsidR="00900809">
              <w:t xml:space="preserve"> and 15</w:t>
            </w:r>
          </w:p>
          <w:p w:rsidR="00215637" w:rsidRDefault="00215637" w:rsidP="00215637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215637" w:rsidRDefault="00215637" w:rsidP="00215637">
            <w:r>
              <w:t>Chapter 3</w:t>
            </w:r>
          </w:p>
          <w:p w:rsidR="00215637" w:rsidRDefault="00215637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0809" w:rsidP="00A5565A">
            <w:pPr>
              <w:jc w:val="center"/>
            </w:pPr>
            <w:r>
              <w:t xml:space="preserve">Linear Functions </w:t>
            </w:r>
          </w:p>
        </w:tc>
        <w:tc>
          <w:tcPr>
            <w:tcW w:w="1890" w:type="dxa"/>
            <w:vAlign w:val="center"/>
          </w:tcPr>
          <w:p w:rsidR="00EA0138" w:rsidRDefault="00EA0138" w:rsidP="00EA0138">
            <w:pPr>
              <w:jc w:val="center"/>
            </w:pPr>
            <w:r>
              <w:t>CC.2.2.HS.C.2</w:t>
            </w:r>
          </w:p>
          <w:p w:rsidR="00EA0138" w:rsidRDefault="00EA0138" w:rsidP="00EA0138">
            <w:pPr>
              <w:jc w:val="center"/>
            </w:pPr>
            <w:r>
              <w:t>CC.2.2.HS.C.3</w:t>
            </w:r>
          </w:p>
          <w:p w:rsidR="007B7CD6" w:rsidRDefault="00EA0138" w:rsidP="00A5565A">
            <w:pPr>
              <w:jc w:val="center"/>
            </w:pPr>
            <w:r>
              <w:t>CC.2.2.HS.B.2</w:t>
            </w:r>
          </w:p>
          <w:p w:rsidR="00EA0138" w:rsidRDefault="00EA0138" w:rsidP="00A5565A">
            <w:pPr>
              <w:jc w:val="center"/>
            </w:pPr>
            <w:r>
              <w:t>CC.2.1.HS.F.3</w:t>
            </w:r>
          </w:p>
          <w:p w:rsidR="00EA0138" w:rsidRDefault="00EA0138" w:rsidP="00A5565A">
            <w:pPr>
              <w:jc w:val="center"/>
            </w:pPr>
            <w:r>
              <w:t>CC.2.2.HS.C.6</w:t>
            </w:r>
          </w:p>
          <w:p w:rsidR="00EA0138" w:rsidRPr="00A73EB8" w:rsidRDefault="00EA0138" w:rsidP="00A5565A">
            <w:pPr>
              <w:jc w:val="center"/>
            </w:pPr>
            <w:r>
              <w:t>CC.2.4.HS.B.2</w:t>
            </w:r>
          </w:p>
        </w:tc>
        <w:tc>
          <w:tcPr>
            <w:tcW w:w="3420" w:type="dxa"/>
            <w:vAlign w:val="center"/>
          </w:tcPr>
          <w:p w:rsidR="00430277" w:rsidRPr="00A73EB8" w:rsidRDefault="009008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Constant, variable, inputs, outputs, evaluate, ordered pairs, graph, x/y chart</w:t>
            </w:r>
          </w:p>
        </w:tc>
        <w:tc>
          <w:tcPr>
            <w:tcW w:w="3420" w:type="dxa"/>
            <w:vAlign w:val="center"/>
          </w:tcPr>
          <w:p w:rsidR="0042638A" w:rsidRDefault="00175E40" w:rsidP="0042638A">
            <w:r>
              <w:t>3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900809">
              <w:t xml:space="preserve"> 16 and 17</w:t>
            </w:r>
          </w:p>
          <w:p w:rsidR="00215637" w:rsidRDefault="00215637" w:rsidP="00215637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215637" w:rsidRDefault="00215637" w:rsidP="00215637">
            <w:r>
              <w:t>Chapter 3</w:t>
            </w:r>
            <w:bookmarkStart w:id="0" w:name="_GoBack"/>
            <w:bookmarkEnd w:id="0"/>
          </w:p>
          <w:p w:rsidR="00215637" w:rsidRDefault="00215637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1A0DA5" w:rsidRPr="00A73EB8" w:rsidRDefault="001A0DA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F11E9" w:rsidRPr="00A73EB8" w:rsidRDefault="002F11E9" w:rsidP="003724D1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050E"/>
    <w:rsid w:val="00175E40"/>
    <w:rsid w:val="001951E8"/>
    <w:rsid w:val="001A0DA5"/>
    <w:rsid w:val="001E06E5"/>
    <w:rsid w:val="001E1FF2"/>
    <w:rsid w:val="00212EF3"/>
    <w:rsid w:val="00215637"/>
    <w:rsid w:val="00243906"/>
    <w:rsid w:val="002717B6"/>
    <w:rsid w:val="002F11E9"/>
    <w:rsid w:val="002F1426"/>
    <w:rsid w:val="002F1966"/>
    <w:rsid w:val="003154BD"/>
    <w:rsid w:val="003724D1"/>
    <w:rsid w:val="003A1F67"/>
    <w:rsid w:val="0042638A"/>
    <w:rsid w:val="00430277"/>
    <w:rsid w:val="004D4FCE"/>
    <w:rsid w:val="00542CAC"/>
    <w:rsid w:val="005B2FB7"/>
    <w:rsid w:val="005E38FC"/>
    <w:rsid w:val="00611B54"/>
    <w:rsid w:val="00705398"/>
    <w:rsid w:val="007A147C"/>
    <w:rsid w:val="007B7CD6"/>
    <w:rsid w:val="007F0C34"/>
    <w:rsid w:val="0080537B"/>
    <w:rsid w:val="008303DD"/>
    <w:rsid w:val="008668B6"/>
    <w:rsid w:val="008902B0"/>
    <w:rsid w:val="008B4ACD"/>
    <w:rsid w:val="00900809"/>
    <w:rsid w:val="00924C29"/>
    <w:rsid w:val="0095438A"/>
    <w:rsid w:val="00990086"/>
    <w:rsid w:val="009A0FC1"/>
    <w:rsid w:val="00A52985"/>
    <w:rsid w:val="00A73EB8"/>
    <w:rsid w:val="00AC2828"/>
    <w:rsid w:val="00B149C5"/>
    <w:rsid w:val="00B17460"/>
    <w:rsid w:val="00B477DC"/>
    <w:rsid w:val="00B963EA"/>
    <w:rsid w:val="00BE53BF"/>
    <w:rsid w:val="00C94F98"/>
    <w:rsid w:val="00D97955"/>
    <w:rsid w:val="00DB305D"/>
    <w:rsid w:val="00DE5063"/>
    <w:rsid w:val="00EA01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6D0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87F8F-0FE2-49BE-8FDE-7AC03326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7</cp:revision>
  <dcterms:created xsi:type="dcterms:W3CDTF">2018-07-09T19:37:00Z</dcterms:created>
  <dcterms:modified xsi:type="dcterms:W3CDTF">2018-07-10T12:27:00Z</dcterms:modified>
</cp:coreProperties>
</file>