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3050E">
        <w:rPr>
          <w:u w:val="single"/>
        </w:rPr>
        <w:t>Algebra B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050E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12EF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</w:t>
            </w:r>
            <w:r w:rsidR="00212EF3">
              <w:rPr>
                <w:b/>
              </w:rPr>
              <w:t>3</w:t>
            </w:r>
            <w:r w:rsidR="0013050E">
              <w:rPr>
                <w:b/>
              </w:rPr>
              <w:t xml:space="preserve">, </w:t>
            </w:r>
            <w:r w:rsidR="00212EF3">
              <w:t>Linear Equations and Inequalities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12EF3">
              <w:t>10-12</w:t>
            </w:r>
            <w:r w:rsidR="002F11E9">
              <w:t xml:space="preserve"> </w:t>
            </w:r>
            <w:r w:rsidR="0013050E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B2FB7">
              <w:t xml:space="preserve">How do we solve linear equations and inequalities?  How are linear equations and inequalities used to solve problems?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724D1" w:rsidP="00A5565A">
            <w:pPr>
              <w:jc w:val="center"/>
            </w:pPr>
            <w:r>
              <w:t>Interpreting and Solving Linear Equations</w:t>
            </w:r>
          </w:p>
        </w:tc>
        <w:tc>
          <w:tcPr>
            <w:tcW w:w="1890" w:type="dxa"/>
            <w:vAlign w:val="center"/>
          </w:tcPr>
          <w:p w:rsidR="0042638A" w:rsidRDefault="0042638A" w:rsidP="00A5565A">
            <w:pPr>
              <w:jc w:val="center"/>
            </w:pPr>
          </w:p>
          <w:p w:rsidR="0042638A" w:rsidRDefault="003724D1" w:rsidP="00A5565A">
            <w:pPr>
              <w:jc w:val="center"/>
            </w:pPr>
            <w:r>
              <w:t>CC.2.2.8.B.3</w:t>
            </w:r>
          </w:p>
          <w:p w:rsidR="0042638A" w:rsidRDefault="0042638A" w:rsidP="007B7CD6">
            <w:pPr>
              <w:jc w:val="center"/>
            </w:pPr>
            <w:r>
              <w:t>CC.2.2.</w:t>
            </w:r>
            <w:r w:rsidR="007B7CD6">
              <w:t>HS.D.8</w:t>
            </w:r>
          </w:p>
          <w:p w:rsidR="007B7CD6" w:rsidRDefault="007B7CD6" w:rsidP="007B7CD6">
            <w:pPr>
              <w:jc w:val="center"/>
            </w:pPr>
            <w:r>
              <w:t>CC.2.2.HS.D.9</w:t>
            </w:r>
          </w:p>
          <w:p w:rsidR="007B7CD6" w:rsidRDefault="007B7CD6" w:rsidP="007B7CD6">
            <w:pPr>
              <w:jc w:val="center"/>
            </w:pPr>
            <w:r>
              <w:t>CC.2.2.HS.D.10</w:t>
            </w:r>
          </w:p>
          <w:p w:rsidR="007B7CD6" w:rsidRDefault="007B7CD6" w:rsidP="007B7CD6">
            <w:pPr>
              <w:jc w:val="center"/>
            </w:pPr>
            <w:r>
              <w:t>CC.2.2.8.B.2</w:t>
            </w:r>
          </w:p>
          <w:p w:rsidR="007B7CD6" w:rsidRDefault="007B7CD6" w:rsidP="007B7CD6">
            <w:pPr>
              <w:jc w:val="center"/>
            </w:pPr>
            <w:r>
              <w:t>CC.2.2.8.C.2</w:t>
            </w:r>
          </w:p>
          <w:p w:rsidR="007B7CD6" w:rsidRPr="00A73EB8" w:rsidRDefault="007B7CD6" w:rsidP="007B7CD6">
            <w:pPr>
              <w:jc w:val="center"/>
            </w:pPr>
            <w:r>
              <w:t>CC.2.2.HD.C.6</w:t>
            </w:r>
          </w:p>
        </w:tc>
        <w:tc>
          <w:tcPr>
            <w:tcW w:w="3420" w:type="dxa"/>
            <w:vAlign w:val="center"/>
          </w:tcPr>
          <w:p w:rsidR="00430277" w:rsidRPr="00A73EB8" w:rsidRDefault="003724D1" w:rsidP="001A0D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equation, slope,  rate, constant, intercept, solution, multiplicative inverse, reciprocal</w:t>
            </w:r>
          </w:p>
        </w:tc>
        <w:tc>
          <w:tcPr>
            <w:tcW w:w="3420" w:type="dxa"/>
            <w:vAlign w:val="center"/>
          </w:tcPr>
          <w:p w:rsidR="003724D1" w:rsidRDefault="003724D1" w:rsidP="0042638A"/>
          <w:p w:rsidR="0042638A" w:rsidRDefault="008303DD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 xml:space="preserve">, Algebra I, Lesson </w:t>
            </w:r>
            <w:r w:rsidR="003724D1">
              <w:t>9</w:t>
            </w:r>
          </w:p>
          <w:p w:rsidR="00E751AC" w:rsidRDefault="00E751AC" w:rsidP="00E751AC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E751AC" w:rsidRDefault="00E751AC" w:rsidP="00E751AC">
            <w:r>
              <w:t xml:space="preserve">Chapter 2 </w:t>
            </w:r>
          </w:p>
          <w:p w:rsidR="00E751AC" w:rsidRDefault="00E751AC" w:rsidP="0042638A"/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724D1" w:rsidP="00A5565A">
            <w:pPr>
              <w:jc w:val="center"/>
            </w:pPr>
            <w:r>
              <w:t>Interpreting and Solving Linear Inequalities</w:t>
            </w:r>
          </w:p>
        </w:tc>
        <w:tc>
          <w:tcPr>
            <w:tcW w:w="1890" w:type="dxa"/>
            <w:vAlign w:val="center"/>
          </w:tcPr>
          <w:p w:rsidR="0042638A" w:rsidRDefault="007B7CD6" w:rsidP="00A5565A">
            <w:pPr>
              <w:jc w:val="center"/>
            </w:pPr>
            <w:r>
              <w:t>CC.2.2.HS.D.7</w:t>
            </w:r>
          </w:p>
          <w:p w:rsidR="0042638A" w:rsidRDefault="007B7CD6" w:rsidP="00A5565A">
            <w:pPr>
              <w:jc w:val="center"/>
            </w:pPr>
            <w:r>
              <w:t>CC.2.2.HS.D.9</w:t>
            </w:r>
          </w:p>
          <w:p w:rsidR="007B7CD6" w:rsidRDefault="007B7CD6" w:rsidP="00A5565A">
            <w:pPr>
              <w:jc w:val="center"/>
            </w:pPr>
            <w:r>
              <w:t>CC.2.2.HS.D.10</w:t>
            </w:r>
          </w:p>
          <w:p w:rsidR="007B7CD6" w:rsidRPr="00A73EB8" w:rsidRDefault="007B7CD6" w:rsidP="00A5565A">
            <w:pPr>
              <w:jc w:val="center"/>
            </w:pPr>
            <w:r>
              <w:t>CC.2.1.HS.F.5</w:t>
            </w:r>
          </w:p>
        </w:tc>
        <w:tc>
          <w:tcPr>
            <w:tcW w:w="3420" w:type="dxa"/>
            <w:vAlign w:val="center"/>
          </w:tcPr>
          <w:p w:rsidR="00430277" w:rsidRPr="00A73EB8" w:rsidRDefault="003724D1" w:rsidP="003724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Inequality, endpoints, inclusive, exclusive, solution set, compound inequality</w:t>
            </w:r>
          </w:p>
        </w:tc>
        <w:tc>
          <w:tcPr>
            <w:tcW w:w="3420" w:type="dxa"/>
            <w:vAlign w:val="center"/>
          </w:tcPr>
          <w:p w:rsidR="008303DD" w:rsidRDefault="008303DD" w:rsidP="0042638A"/>
          <w:p w:rsidR="0042638A" w:rsidRDefault="001A0DA5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</w:t>
            </w:r>
            <w:r w:rsidR="003724D1">
              <w:t>n 11</w:t>
            </w:r>
          </w:p>
          <w:p w:rsidR="00E751AC" w:rsidRDefault="00E751AC" w:rsidP="00E751AC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E751AC" w:rsidRDefault="00E751AC" w:rsidP="00E751AC">
            <w:r>
              <w:t xml:space="preserve">Chapter </w:t>
            </w:r>
            <w:r>
              <w:t>6</w:t>
            </w:r>
          </w:p>
          <w:p w:rsidR="00E751AC" w:rsidRDefault="00E751AC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724D1" w:rsidP="00A5565A">
            <w:pPr>
              <w:jc w:val="center"/>
            </w:pPr>
            <w:r>
              <w:t>Absolute value equations and inequalities</w:t>
            </w:r>
          </w:p>
        </w:tc>
        <w:tc>
          <w:tcPr>
            <w:tcW w:w="1890" w:type="dxa"/>
            <w:vAlign w:val="center"/>
          </w:tcPr>
          <w:p w:rsidR="0080537B" w:rsidRDefault="001A0DA5" w:rsidP="00A5565A">
            <w:pPr>
              <w:jc w:val="center"/>
            </w:pPr>
            <w:r>
              <w:t>CC.2.1.HS.F.1</w:t>
            </w:r>
          </w:p>
          <w:p w:rsidR="001A0DA5" w:rsidRDefault="001A0DA5" w:rsidP="00A5565A">
            <w:pPr>
              <w:jc w:val="center"/>
            </w:pPr>
            <w:r>
              <w:t>CC.2.1.HS.F.2</w:t>
            </w:r>
          </w:p>
          <w:p w:rsidR="001A0DA5" w:rsidRDefault="001A0DA5" w:rsidP="00A5565A">
            <w:pPr>
              <w:jc w:val="center"/>
            </w:pPr>
            <w:r>
              <w:t>CC.2.2.HS.D.2</w:t>
            </w:r>
          </w:p>
          <w:p w:rsidR="007B7CD6" w:rsidRDefault="007B7CD6" w:rsidP="00A5565A">
            <w:pPr>
              <w:jc w:val="center"/>
            </w:pPr>
            <w:r>
              <w:t>CC.2.2.HS.D.7</w:t>
            </w:r>
          </w:p>
          <w:p w:rsidR="007B7CD6" w:rsidRDefault="007B7CD6" w:rsidP="00A5565A">
            <w:pPr>
              <w:jc w:val="center"/>
            </w:pPr>
            <w:r>
              <w:t>CC.2.2.HS.D.9</w:t>
            </w:r>
          </w:p>
          <w:p w:rsidR="007B7CD6" w:rsidRPr="00A73EB8" w:rsidRDefault="007B7CD6" w:rsidP="00A5565A">
            <w:pPr>
              <w:jc w:val="center"/>
            </w:pPr>
            <w:r>
              <w:t>CC.2.2.HS.D.10</w:t>
            </w:r>
          </w:p>
        </w:tc>
        <w:tc>
          <w:tcPr>
            <w:tcW w:w="3420" w:type="dxa"/>
            <w:vAlign w:val="center"/>
          </w:tcPr>
          <w:p w:rsidR="00430277" w:rsidRPr="00A73EB8" w:rsidRDefault="003724D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value, compound inequality</w:t>
            </w:r>
          </w:p>
        </w:tc>
        <w:tc>
          <w:tcPr>
            <w:tcW w:w="3420" w:type="dxa"/>
            <w:vAlign w:val="center"/>
          </w:tcPr>
          <w:p w:rsidR="0042638A" w:rsidRDefault="008303DD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</w:t>
            </w:r>
            <w:r w:rsidR="001A0DA5">
              <w:t xml:space="preserve"> </w:t>
            </w:r>
            <w:r w:rsidR="003724D1">
              <w:t>11</w:t>
            </w:r>
          </w:p>
          <w:p w:rsidR="00E751AC" w:rsidRDefault="00E751AC" w:rsidP="00E751AC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E751AC" w:rsidRDefault="00E751AC" w:rsidP="00E751AC">
            <w:r>
              <w:t>Student handbook page 716</w:t>
            </w:r>
          </w:p>
          <w:p w:rsidR="00E751AC" w:rsidRDefault="00E751AC" w:rsidP="00E751AC">
            <w:r>
              <w:t>Chapter 6</w:t>
            </w:r>
            <w:bookmarkStart w:id="0" w:name="_GoBack"/>
            <w:bookmarkEnd w:id="0"/>
          </w:p>
          <w:p w:rsidR="00E751AC" w:rsidRDefault="00E751AC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1A0DA5" w:rsidRPr="00A73EB8" w:rsidRDefault="001A0DA5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F11E9" w:rsidRPr="00A73EB8" w:rsidRDefault="002F11E9" w:rsidP="003724D1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050E"/>
    <w:rsid w:val="001951E8"/>
    <w:rsid w:val="001A0DA5"/>
    <w:rsid w:val="001E06E5"/>
    <w:rsid w:val="001E1FF2"/>
    <w:rsid w:val="00212EF3"/>
    <w:rsid w:val="00243906"/>
    <w:rsid w:val="002717B6"/>
    <w:rsid w:val="002F11E9"/>
    <w:rsid w:val="002F1426"/>
    <w:rsid w:val="002F1966"/>
    <w:rsid w:val="003154BD"/>
    <w:rsid w:val="003724D1"/>
    <w:rsid w:val="003A1F67"/>
    <w:rsid w:val="0042638A"/>
    <w:rsid w:val="00430277"/>
    <w:rsid w:val="004D4FCE"/>
    <w:rsid w:val="00542CAC"/>
    <w:rsid w:val="005B2FB7"/>
    <w:rsid w:val="005E38FC"/>
    <w:rsid w:val="00611B54"/>
    <w:rsid w:val="00705398"/>
    <w:rsid w:val="007A147C"/>
    <w:rsid w:val="007B7CD6"/>
    <w:rsid w:val="007F0C34"/>
    <w:rsid w:val="0080537B"/>
    <w:rsid w:val="008303DD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751A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B1F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5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88416-B542-4469-8CDF-672F23038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6</cp:revision>
  <dcterms:created xsi:type="dcterms:W3CDTF">2018-07-09T19:10:00Z</dcterms:created>
  <dcterms:modified xsi:type="dcterms:W3CDTF">2018-07-10T12:26:00Z</dcterms:modified>
</cp:coreProperties>
</file>