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3050E">
        <w:rPr>
          <w:u w:val="single"/>
        </w:rPr>
        <w:t>Algebra B</w:t>
      </w:r>
      <w:r w:rsidR="0013050E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3050E">
        <w:rPr>
          <w:u w:val="single"/>
        </w:rPr>
        <w:t>10-11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3050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3050E">
              <w:rPr>
                <w:b/>
              </w:rPr>
              <w:t xml:space="preserve">Unit 2, </w:t>
            </w:r>
            <w:r w:rsidR="0013050E">
              <w:t>Operations with Real Numbers and Expressions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F11E9">
              <w:t xml:space="preserve">18-20 </w:t>
            </w:r>
            <w:r w:rsidR="0013050E">
              <w:t>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13050E">
              <w:t>How do we apply and extend properties of real numbers to simplify expressions?  How do we simplify and factor polynomials?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42638A" w:rsidP="00A5565A">
            <w:pPr>
              <w:jc w:val="center"/>
            </w:pPr>
            <w:r>
              <w:t>Comparing and ordering real numbers</w:t>
            </w:r>
          </w:p>
        </w:tc>
        <w:tc>
          <w:tcPr>
            <w:tcW w:w="1890" w:type="dxa"/>
            <w:vAlign w:val="center"/>
          </w:tcPr>
          <w:p w:rsidR="00A73EB8" w:rsidRDefault="0042638A" w:rsidP="00A5565A">
            <w:pPr>
              <w:jc w:val="center"/>
            </w:pPr>
            <w:r>
              <w:t>CC.2.1.8.E.1</w:t>
            </w:r>
          </w:p>
          <w:p w:rsidR="0042638A" w:rsidRDefault="0042638A" w:rsidP="00A5565A">
            <w:pPr>
              <w:jc w:val="center"/>
            </w:pPr>
            <w:r>
              <w:t>CC.2.1.8.E.4</w:t>
            </w:r>
          </w:p>
          <w:p w:rsidR="0042638A" w:rsidRDefault="0042638A" w:rsidP="00A5565A">
            <w:pPr>
              <w:jc w:val="center"/>
            </w:pPr>
            <w:r>
              <w:t>CC.2.1.HS.F.5</w:t>
            </w:r>
          </w:p>
          <w:p w:rsidR="0042638A" w:rsidRPr="00A73EB8" w:rsidRDefault="0042638A" w:rsidP="00A5565A">
            <w:pPr>
              <w:jc w:val="center"/>
            </w:pPr>
            <w:r>
              <w:t>CC.2.2.7.B.3</w:t>
            </w:r>
          </w:p>
        </w:tc>
        <w:tc>
          <w:tcPr>
            <w:tcW w:w="3420" w:type="dxa"/>
            <w:vAlign w:val="center"/>
          </w:tcPr>
          <w:p w:rsidR="00430277" w:rsidRPr="00A73EB8" w:rsidRDefault="0042638A" w:rsidP="001A0D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Natural </w:t>
            </w:r>
            <w:r w:rsidR="001A0DA5">
              <w:t>n</w:t>
            </w:r>
            <w:r>
              <w:t>umbers, rational numbers, irrational numbers, real numbers, inequality</w:t>
            </w:r>
            <w:r w:rsidR="001A0DA5">
              <w:t>, number line</w:t>
            </w:r>
          </w:p>
        </w:tc>
        <w:tc>
          <w:tcPr>
            <w:tcW w:w="3420" w:type="dxa"/>
            <w:vAlign w:val="center"/>
          </w:tcPr>
          <w:p w:rsidR="0042638A" w:rsidRDefault="0042638A" w:rsidP="0042638A">
            <w:r>
              <w:t>2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 1</w:t>
            </w:r>
          </w:p>
          <w:p w:rsidR="00C209CF" w:rsidRDefault="00C209CF" w:rsidP="0042638A">
            <w:r>
              <w:t xml:space="preserve">Textbook, Glencoe </w:t>
            </w:r>
            <w:r w:rsidRPr="00C209CF">
              <w:rPr>
                <w:i/>
              </w:rPr>
              <w:t>Algebra I</w:t>
            </w:r>
            <w:r>
              <w:t>,</w:t>
            </w:r>
          </w:p>
          <w:p w:rsidR="00C209CF" w:rsidRDefault="00C209CF" w:rsidP="0042638A">
            <w:r>
              <w:t>Chapter 1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Pr="00DB305D" w:rsidRDefault="00A73EB8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2638A" w:rsidP="00A5565A">
            <w:pPr>
              <w:jc w:val="center"/>
            </w:pPr>
            <w:r>
              <w:t>Simplifying and evaluating roots</w:t>
            </w:r>
          </w:p>
        </w:tc>
        <w:tc>
          <w:tcPr>
            <w:tcW w:w="1890" w:type="dxa"/>
            <w:vAlign w:val="center"/>
          </w:tcPr>
          <w:p w:rsidR="0080537B" w:rsidRDefault="0042638A" w:rsidP="00A5565A">
            <w:pPr>
              <w:jc w:val="center"/>
            </w:pPr>
            <w:r>
              <w:t>CC.2.1.HS.F.1</w:t>
            </w:r>
          </w:p>
          <w:p w:rsidR="0042638A" w:rsidRDefault="0042638A" w:rsidP="00A5565A">
            <w:pPr>
              <w:jc w:val="center"/>
            </w:pPr>
            <w:r>
              <w:t>CC.2.1.HS.F.2</w:t>
            </w:r>
          </w:p>
          <w:p w:rsidR="0042638A" w:rsidRDefault="0042638A" w:rsidP="00A5565A">
            <w:pPr>
              <w:jc w:val="center"/>
            </w:pPr>
            <w:r>
              <w:t>CC.2.2.8.B.1</w:t>
            </w:r>
          </w:p>
          <w:p w:rsidR="0042638A" w:rsidRPr="00A73EB8" w:rsidRDefault="001A0DA5" w:rsidP="00A5565A">
            <w:pPr>
              <w:jc w:val="center"/>
            </w:pPr>
            <w:r>
              <w:t>CC.2.2.7.B.3</w:t>
            </w:r>
          </w:p>
        </w:tc>
        <w:tc>
          <w:tcPr>
            <w:tcW w:w="3420" w:type="dxa"/>
            <w:vAlign w:val="center"/>
          </w:tcPr>
          <w:p w:rsidR="00430277" w:rsidRPr="00A73EB8" w:rsidRDefault="001A0DA5" w:rsidP="001A0DA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Radical, root, radicand, product, quotient, simplify, rationalize, factors</w:t>
            </w:r>
          </w:p>
        </w:tc>
        <w:tc>
          <w:tcPr>
            <w:tcW w:w="3420" w:type="dxa"/>
            <w:vAlign w:val="center"/>
          </w:tcPr>
          <w:p w:rsidR="0042638A" w:rsidRDefault="001A0DA5" w:rsidP="0042638A">
            <w:r>
              <w:t>4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</w:t>
            </w:r>
            <w:r w:rsidR="001A0DA5">
              <w:t>n 2</w:t>
            </w:r>
          </w:p>
          <w:p w:rsidR="00C209CF" w:rsidRDefault="00C209CF" w:rsidP="00C209CF">
            <w:r>
              <w:t xml:space="preserve">Textbook, Glencoe </w:t>
            </w:r>
            <w:r w:rsidRPr="00C209CF">
              <w:rPr>
                <w:i/>
              </w:rPr>
              <w:t>Algebra I</w:t>
            </w:r>
            <w:r>
              <w:t>,</w:t>
            </w:r>
          </w:p>
          <w:p w:rsidR="00C209CF" w:rsidRDefault="00C209CF" w:rsidP="00C209CF">
            <w:r>
              <w:t>Chapter 10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2638A" w:rsidP="00A5565A">
            <w:pPr>
              <w:jc w:val="center"/>
            </w:pPr>
            <w:r>
              <w:t>Simplifying and evaluating expressions</w:t>
            </w:r>
          </w:p>
        </w:tc>
        <w:tc>
          <w:tcPr>
            <w:tcW w:w="1890" w:type="dxa"/>
            <w:vAlign w:val="center"/>
          </w:tcPr>
          <w:p w:rsidR="0080537B" w:rsidRDefault="001A0DA5" w:rsidP="00A5565A">
            <w:pPr>
              <w:jc w:val="center"/>
            </w:pPr>
            <w:r>
              <w:t>CC.2.1.HS.F.1</w:t>
            </w:r>
          </w:p>
          <w:p w:rsidR="001A0DA5" w:rsidRDefault="001A0DA5" w:rsidP="00A5565A">
            <w:pPr>
              <w:jc w:val="center"/>
            </w:pPr>
            <w:r>
              <w:t>CC.2.1.HS.F.2</w:t>
            </w:r>
          </w:p>
          <w:p w:rsidR="001A0DA5" w:rsidRDefault="001A0DA5" w:rsidP="00A5565A">
            <w:pPr>
              <w:jc w:val="center"/>
            </w:pPr>
            <w:r>
              <w:t>CC.2.2.8.B.1</w:t>
            </w:r>
          </w:p>
          <w:p w:rsidR="001A0DA5" w:rsidRDefault="001A0DA5" w:rsidP="00A5565A">
            <w:pPr>
              <w:jc w:val="center"/>
            </w:pPr>
            <w:r>
              <w:t>CC.2.2.HS.D.1</w:t>
            </w:r>
          </w:p>
          <w:p w:rsidR="001A0DA5" w:rsidRPr="00A73EB8" w:rsidRDefault="001A0DA5" w:rsidP="00A5565A">
            <w:pPr>
              <w:jc w:val="center"/>
            </w:pPr>
            <w:r>
              <w:t>CC.2.2.HS.D.2</w:t>
            </w:r>
          </w:p>
        </w:tc>
        <w:tc>
          <w:tcPr>
            <w:tcW w:w="3420" w:type="dxa"/>
            <w:vAlign w:val="center"/>
          </w:tcPr>
          <w:p w:rsidR="00430277" w:rsidRPr="00A73EB8" w:rsidRDefault="001A0D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Simplify, evaluate, expression, order of operations, substitute</w:t>
            </w:r>
          </w:p>
        </w:tc>
        <w:tc>
          <w:tcPr>
            <w:tcW w:w="3420" w:type="dxa"/>
            <w:vAlign w:val="center"/>
          </w:tcPr>
          <w:p w:rsidR="0042638A" w:rsidRDefault="001A0DA5" w:rsidP="0042638A">
            <w:r>
              <w:t>3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>, Algebra I, Lesson</w:t>
            </w:r>
            <w:r w:rsidR="001A0DA5">
              <w:t xml:space="preserve"> 4</w:t>
            </w:r>
          </w:p>
          <w:p w:rsidR="00C209CF" w:rsidRDefault="00C209CF" w:rsidP="00C209CF">
            <w:r>
              <w:t xml:space="preserve">Textbook, Glencoe </w:t>
            </w:r>
            <w:r w:rsidRPr="00C209CF">
              <w:rPr>
                <w:i/>
              </w:rPr>
              <w:t>Algebra I</w:t>
            </w:r>
            <w:r>
              <w:t>,</w:t>
            </w:r>
          </w:p>
          <w:p w:rsidR="00C209CF" w:rsidRDefault="00C209CF" w:rsidP="00C209CF">
            <w:r>
              <w:t>Chapter 1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2638A" w:rsidP="00A5565A">
            <w:pPr>
              <w:jc w:val="center"/>
            </w:pPr>
            <w:r>
              <w:t>Estimating to solve problems</w:t>
            </w:r>
          </w:p>
        </w:tc>
        <w:tc>
          <w:tcPr>
            <w:tcW w:w="1890" w:type="dxa"/>
            <w:vAlign w:val="center"/>
          </w:tcPr>
          <w:p w:rsidR="002717B6" w:rsidRDefault="001A0DA5" w:rsidP="00A5565A">
            <w:pPr>
              <w:jc w:val="center"/>
            </w:pPr>
            <w:r>
              <w:t>CC.2.2.7.B.3</w:t>
            </w:r>
          </w:p>
          <w:p w:rsidR="001A0DA5" w:rsidRDefault="001A0DA5" w:rsidP="00A5565A">
            <w:pPr>
              <w:jc w:val="center"/>
            </w:pPr>
            <w:r>
              <w:t>CC.2.2.HS.D.9</w:t>
            </w:r>
          </w:p>
          <w:p w:rsidR="001A0DA5" w:rsidRPr="00A73EB8" w:rsidRDefault="001A0DA5" w:rsidP="00A5565A">
            <w:pPr>
              <w:jc w:val="center"/>
            </w:pPr>
            <w:r>
              <w:t>CC.2.1.HS.F.5</w:t>
            </w:r>
          </w:p>
        </w:tc>
        <w:tc>
          <w:tcPr>
            <w:tcW w:w="3420" w:type="dxa"/>
            <w:vAlign w:val="center"/>
          </w:tcPr>
          <w:p w:rsidR="00990086" w:rsidRPr="00A73EB8" w:rsidRDefault="001A0D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Estimate, round, place value, digit, average</w:t>
            </w:r>
          </w:p>
        </w:tc>
        <w:tc>
          <w:tcPr>
            <w:tcW w:w="3420" w:type="dxa"/>
            <w:vAlign w:val="center"/>
          </w:tcPr>
          <w:p w:rsidR="0042638A" w:rsidRDefault="001A0DA5" w:rsidP="0042638A">
            <w:r>
              <w:t>3</w:t>
            </w:r>
            <w:r w:rsidR="0042638A">
              <w:t xml:space="preserve"> 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 xml:space="preserve">, Algebra I, Lesson </w:t>
            </w:r>
            <w:r w:rsidR="001A0DA5">
              <w:t>5</w:t>
            </w:r>
          </w:p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F11E9" w:rsidRPr="001951E8" w:rsidRDefault="002F11E9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42638A" w:rsidP="00A5565A">
            <w:pPr>
              <w:jc w:val="center"/>
            </w:pPr>
            <w:r>
              <w:t>Simplifying and factoring polynomials</w:t>
            </w:r>
          </w:p>
        </w:tc>
        <w:tc>
          <w:tcPr>
            <w:tcW w:w="1890" w:type="dxa"/>
            <w:vAlign w:val="center"/>
          </w:tcPr>
          <w:p w:rsidR="002717B6" w:rsidRDefault="002F11E9" w:rsidP="00A5565A">
            <w:pPr>
              <w:jc w:val="center"/>
            </w:pPr>
            <w:r>
              <w:t>CC.2.1.6.E.3</w:t>
            </w:r>
          </w:p>
          <w:p w:rsidR="002F11E9" w:rsidRDefault="002F11E9" w:rsidP="00A5565A">
            <w:pPr>
              <w:jc w:val="center"/>
            </w:pPr>
            <w:r>
              <w:t>CC.2.2.HS.D.1</w:t>
            </w:r>
          </w:p>
          <w:p w:rsidR="002F11E9" w:rsidRDefault="002F11E9" w:rsidP="00A5565A">
            <w:pPr>
              <w:jc w:val="center"/>
            </w:pPr>
            <w:r>
              <w:t>CC.2.2.HS.D.2</w:t>
            </w:r>
          </w:p>
          <w:p w:rsidR="002F11E9" w:rsidRDefault="002F11E9" w:rsidP="00A5565A">
            <w:pPr>
              <w:jc w:val="center"/>
            </w:pPr>
            <w:r>
              <w:t>CC.2.2.HS.D.3</w:t>
            </w:r>
          </w:p>
          <w:p w:rsidR="002F11E9" w:rsidRDefault="002F11E9" w:rsidP="00A5565A">
            <w:pPr>
              <w:jc w:val="center"/>
            </w:pPr>
            <w:r>
              <w:t>CC.2.2.HS.D.5</w:t>
            </w:r>
          </w:p>
          <w:p w:rsidR="002F11E9" w:rsidRDefault="002F11E9" w:rsidP="00A5565A">
            <w:pPr>
              <w:jc w:val="center"/>
            </w:pPr>
            <w:r>
              <w:t>CC.2.2.HS.D.6</w:t>
            </w:r>
          </w:p>
          <w:p w:rsidR="002F11E9" w:rsidRPr="00A73EB8" w:rsidRDefault="002F11E9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1A0DA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Polynomial, monomial, binomial, trinomial, like terms, distributive property, FOIL method, expression, equivalent, simplify, factoring</w:t>
            </w:r>
          </w:p>
        </w:tc>
        <w:tc>
          <w:tcPr>
            <w:tcW w:w="3420" w:type="dxa"/>
            <w:vAlign w:val="center"/>
          </w:tcPr>
          <w:p w:rsidR="0042638A" w:rsidRDefault="002F11E9" w:rsidP="0042638A">
            <w:r>
              <w:t xml:space="preserve">6 </w:t>
            </w:r>
            <w:r w:rsidR="0042638A">
              <w:t>days</w:t>
            </w:r>
          </w:p>
          <w:p w:rsidR="0042638A" w:rsidRDefault="0042638A" w:rsidP="0042638A">
            <w:r>
              <w:t xml:space="preserve">Workbook, </w:t>
            </w:r>
            <w:r w:rsidRPr="00D57038">
              <w:rPr>
                <w:i/>
              </w:rPr>
              <w:t>Keystone Coach</w:t>
            </w:r>
            <w:r>
              <w:t xml:space="preserve">, Algebra I, </w:t>
            </w:r>
          </w:p>
          <w:p w:rsidR="0042638A" w:rsidRDefault="0042638A" w:rsidP="0042638A">
            <w:r>
              <w:t>Lesson</w:t>
            </w:r>
            <w:r w:rsidR="001A0DA5">
              <w:t>s</w:t>
            </w:r>
            <w:r>
              <w:t xml:space="preserve"> </w:t>
            </w:r>
            <w:r w:rsidR="001A0DA5">
              <w:t>6</w:t>
            </w:r>
            <w:r w:rsidR="002F11E9">
              <w:t>, 7, 8</w:t>
            </w:r>
          </w:p>
          <w:p w:rsidR="00C209CF" w:rsidRDefault="00C209CF" w:rsidP="00C209CF">
            <w:r>
              <w:t xml:space="preserve">Textbook, Glencoe </w:t>
            </w:r>
            <w:r w:rsidRPr="00C209CF">
              <w:rPr>
                <w:i/>
              </w:rPr>
              <w:t>Algebra I</w:t>
            </w:r>
            <w:r>
              <w:t>,</w:t>
            </w:r>
          </w:p>
          <w:p w:rsidR="00C209CF" w:rsidRDefault="00C209CF" w:rsidP="00C209CF">
            <w:r>
              <w:t>Chapters 7 and 8</w:t>
            </w:r>
            <w:bookmarkStart w:id="0" w:name="_GoBack"/>
            <w:bookmarkEnd w:id="0"/>
          </w:p>
          <w:p w:rsidR="00C209CF" w:rsidRDefault="00C209CF" w:rsidP="0042638A"/>
          <w:p w:rsidR="00C209CF" w:rsidRDefault="00C209CF" w:rsidP="0042638A"/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3050E"/>
    <w:rsid w:val="001951E8"/>
    <w:rsid w:val="001A0DA5"/>
    <w:rsid w:val="001E06E5"/>
    <w:rsid w:val="001E1FF2"/>
    <w:rsid w:val="00243906"/>
    <w:rsid w:val="002717B6"/>
    <w:rsid w:val="002F11E9"/>
    <w:rsid w:val="002F1426"/>
    <w:rsid w:val="002F1966"/>
    <w:rsid w:val="003154BD"/>
    <w:rsid w:val="003A1F67"/>
    <w:rsid w:val="0042638A"/>
    <w:rsid w:val="00430277"/>
    <w:rsid w:val="004D4FCE"/>
    <w:rsid w:val="00542CAC"/>
    <w:rsid w:val="005E38FC"/>
    <w:rsid w:val="00611B54"/>
    <w:rsid w:val="00705398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149C5"/>
    <w:rsid w:val="00B477DC"/>
    <w:rsid w:val="00B963EA"/>
    <w:rsid w:val="00BE53BF"/>
    <w:rsid w:val="00C209C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91993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E8339-0A70-4D37-BC63-571AD76ED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34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4</cp:revision>
  <dcterms:created xsi:type="dcterms:W3CDTF">2018-07-09T18:41:00Z</dcterms:created>
  <dcterms:modified xsi:type="dcterms:W3CDTF">2018-07-10T12:18:00Z</dcterms:modified>
</cp:coreProperties>
</file>