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A3C9B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3C9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357F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357FC">
              <w:t>Gifts and Accessories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357FC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196BC0" w:rsidRDefault="002F1426" w:rsidP="00D97955">
            <w:r w:rsidRPr="00196BC0">
              <w:rPr>
                <w:b/>
              </w:rPr>
              <w:t>Essential Question(s):</w:t>
            </w:r>
            <w:r w:rsidR="00DB305D" w:rsidRPr="00196BC0">
              <w:rPr>
                <w:b/>
              </w:rPr>
              <w:t xml:space="preserve"> </w:t>
            </w:r>
            <w:r w:rsidR="00196BC0" w:rsidRPr="00196BC0">
              <w:t>What gifts did you buy for your family?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A3C9B" w:rsidRDefault="006A3C9B" w:rsidP="00A5565A">
            <w:pPr>
              <w:jc w:val="center"/>
            </w:pPr>
            <w:r w:rsidRPr="006A3C9B">
              <w:t xml:space="preserve">Vocabulary related to </w:t>
            </w:r>
          </w:p>
          <w:p w:rsidR="00A73EB8" w:rsidRPr="00DE5063" w:rsidRDefault="00F357FC" w:rsidP="00A5565A">
            <w:pPr>
              <w:jc w:val="center"/>
            </w:pPr>
            <w:r>
              <w:t>Gifts and accessories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F357FC" w:rsidRDefault="006A3C9B" w:rsidP="00F357F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6A3C9B">
              <w:t xml:space="preserve">Vocabulary related to </w:t>
            </w:r>
            <w:r w:rsidR="00F357FC">
              <w:t xml:space="preserve">gifts and accessories i.e. </w:t>
            </w:r>
            <w:proofErr w:type="spellStart"/>
            <w:r w:rsidR="00F357FC">
              <w:t>regalo</w:t>
            </w:r>
            <w:proofErr w:type="spellEnd"/>
            <w:r w:rsidR="00F357FC">
              <w:t xml:space="preserve">, </w:t>
            </w:r>
            <w:proofErr w:type="spellStart"/>
            <w:r w:rsidR="00F357FC">
              <w:t>plato</w:t>
            </w:r>
            <w:proofErr w:type="spellEnd"/>
            <w:r w:rsidR="00F357FC">
              <w:t xml:space="preserve">, </w:t>
            </w:r>
            <w:proofErr w:type="spellStart"/>
            <w:r w:rsidR="00F357FC">
              <w:t>oro</w:t>
            </w:r>
            <w:proofErr w:type="spellEnd"/>
            <w:r w:rsidR="00F357FC">
              <w:t xml:space="preserve">, collar, </w:t>
            </w:r>
            <w:proofErr w:type="spellStart"/>
            <w:r w:rsidR="00F357FC">
              <w:t>pulsera</w:t>
            </w:r>
            <w:proofErr w:type="spellEnd"/>
            <w:r w:rsidR="00F357FC">
              <w:t xml:space="preserve"> etc.</w:t>
            </w:r>
          </w:p>
        </w:tc>
        <w:tc>
          <w:tcPr>
            <w:tcW w:w="3420" w:type="dxa"/>
            <w:vAlign w:val="center"/>
          </w:tcPr>
          <w:p w:rsidR="00A73EB8" w:rsidRPr="002F1426" w:rsidRDefault="00F357F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F357FC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5C5EC7" w:rsidRDefault="00F357FC" w:rsidP="00A5565A">
            <w:pPr>
              <w:jc w:val="center"/>
              <w:rPr>
                <w:lang w:val="es-ES_tradnl"/>
              </w:rPr>
            </w:pPr>
            <w:proofErr w:type="spellStart"/>
            <w:r w:rsidRPr="005C5EC7">
              <w:rPr>
                <w:lang w:val="es-ES_tradnl"/>
              </w:rPr>
              <w:t>Preterite</w:t>
            </w:r>
            <w:proofErr w:type="spellEnd"/>
            <w:r w:rsidRPr="005C5EC7">
              <w:rPr>
                <w:lang w:val="es-ES_tradnl"/>
              </w:rPr>
              <w:t xml:space="preserve"> of leer, oír, ver, decir, hacer, tener</w:t>
            </w:r>
          </w:p>
        </w:tc>
        <w:tc>
          <w:tcPr>
            <w:tcW w:w="1890" w:type="dxa"/>
            <w:vAlign w:val="center"/>
          </w:tcPr>
          <w:p w:rsidR="0080537B" w:rsidRPr="005C5EC7" w:rsidRDefault="0080537B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F357FC" w:rsidRDefault="00F357FC" w:rsidP="00F357F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Leí, leíste, leyó, leímos, leísteis, leyeron</w:t>
            </w:r>
          </w:p>
          <w:p w:rsidR="00F357FC" w:rsidRDefault="00F357FC" w:rsidP="00F357F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Vi, viste, vio, vimos, visteis, vieron</w:t>
            </w:r>
          </w:p>
          <w:p w:rsidR="00F357FC" w:rsidRPr="00F357FC" w:rsidRDefault="00F357FC" w:rsidP="00F357F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Tuve, tuviste, tuvo, tuvimos, tuvisteis, tuvieron</w:t>
            </w:r>
          </w:p>
        </w:tc>
        <w:tc>
          <w:tcPr>
            <w:tcW w:w="3420" w:type="dxa"/>
            <w:vAlign w:val="center"/>
          </w:tcPr>
          <w:p w:rsidR="0080537B" w:rsidRPr="002F1426" w:rsidRDefault="00F357F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F357F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357FC" w:rsidP="00A5565A">
            <w:pPr>
              <w:jc w:val="center"/>
            </w:pPr>
            <w:r>
              <w:t>Prepositions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A3C9B" w:rsidRDefault="00F357F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por</w:t>
            </w:r>
            <w:proofErr w:type="spellEnd"/>
          </w:p>
          <w:p w:rsidR="00F357FC" w:rsidRDefault="00F357F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</w:t>
            </w:r>
          </w:p>
          <w:p w:rsidR="00F357FC" w:rsidRPr="00A73EB8" w:rsidRDefault="00F357FC" w:rsidP="00F357F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</w:t>
            </w:r>
          </w:p>
        </w:tc>
        <w:tc>
          <w:tcPr>
            <w:tcW w:w="3420" w:type="dxa"/>
            <w:vAlign w:val="center"/>
          </w:tcPr>
          <w:p w:rsidR="0080537B" w:rsidRPr="002F1426" w:rsidRDefault="00F357FC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F357FC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96BC0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C5EC7"/>
    <w:rsid w:val="005E38FC"/>
    <w:rsid w:val="00611B54"/>
    <w:rsid w:val="006A3C9B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3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42AD-C6A3-4CC0-8365-0D20BC576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2017-03-28T15:59:00Z</dcterms:created>
  <dcterms:modified xsi:type="dcterms:W3CDTF">2017-06-14T17:13:00Z</dcterms:modified>
</cp:coreProperties>
</file>