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30628">
        <w:rPr>
          <w:u w:val="single"/>
        </w:rPr>
        <w:t>Algebra 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57D6C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57D6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30628">
              <w:t xml:space="preserve">Unit 7: </w:t>
            </w:r>
            <w:r w:rsidR="00C57D6C">
              <w:t>Factoring polynomials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57D6C">
              <w:t>3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30628" w:rsidRPr="00F30628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30628" w:rsidRPr="00F30628">
              <w:t xml:space="preserve">How do </w:t>
            </w:r>
            <w:r w:rsidR="00C57D6C">
              <w:t>we factor polynomials</w:t>
            </w:r>
            <w:r w:rsidR="00F30628" w:rsidRPr="00F30628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57D6C" w:rsidP="00A5565A">
            <w:pPr>
              <w:jc w:val="center"/>
            </w:pPr>
            <w:r>
              <w:t>Identify factors vs multiples</w:t>
            </w:r>
          </w:p>
        </w:tc>
        <w:tc>
          <w:tcPr>
            <w:tcW w:w="1890" w:type="dxa"/>
            <w:vAlign w:val="center"/>
          </w:tcPr>
          <w:p w:rsidR="00A73EB8" w:rsidRPr="00A73EB8" w:rsidRDefault="00C57D6C" w:rsidP="00A5565A">
            <w:pPr>
              <w:jc w:val="center"/>
            </w:pPr>
            <w:r>
              <w:t>A1.1.1.2.1</w:t>
            </w:r>
          </w:p>
        </w:tc>
        <w:tc>
          <w:tcPr>
            <w:tcW w:w="3420" w:type="dxa"/>
            <w:vAlign w:val="center"/>
          </w:tcPr>
          <w:p w:rsidR="00F30628" w:rsidRDefault="00C57D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</w:t>
            </w:r>
          </w:p>
          <w:p w:rsidR="00C57D6C" w:rsidRDefault="00C57D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</w:t>
            </w:r>
          </w:p>
          <w:p w:rsidR="00C57D6C" w:rsidRDefault="00C57D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</w:t>
            </w:r>
          </w:p>
          <w:p w:rsidR="00C57D6C" w:rsidRDefault="00C57D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</w:t>
            </w:r>
          </w:p>
          <w:p w:rsidR="00C57D6C" w:rsidRDefault="00C57D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 tree</w:t>
            </w:r>
          </w:p>
          <w:p w:rsidR="00C57D6C" w:rsidRPr="00A73EB8" w:rsidRDefault="00C57D6C" w:rsidP="00C57D6C"/>
        </w:tc>
        <w:tc>
          <w:tcPr>
            <w:tcW w:w="3420" w:type="dxa"/>
            <w:vAlign w:val="center"/>
          </w:tcPr>
          <w:p w:rsidR="00A73EB8" w:rsidRDefault="00C57D6C" w:rsidP="00A5565A">
            <w:pPr>
              <w:jc w:val="center"/>
            </w:pPr>
            <w:r>
              <w:t>Guided notes</w:t>
            </w:r>
          </w:p>
          <w:p w:rsidR="00C57D6C" w:rsidRDefault="00C57D6C" w:rsidP="00A5565A">
            <w:pPr>
              <w:jc w:val="center"/>
            </w:pPr>
            <w:r>
              <w:t>Diamond puzzles</w:t>
            </w:r>
          </w:p>
          <w:p w:rsidR="00C57D6C" w:rsidRDefault="00C57D6C" w:rsidP="00A5565A">
            <w:pPr>
              <w:jc w:val="center"/>
            </w:pPr>
            <w:r>
              <w:t>Partner practice whiteboard cards</w:t>
            </w:r>
          </w:p>
          <w:p w:rsidR="00C57D6C" w:rsidRPr="002F1426" w:rsidRDefault="00C57D6C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C57D6C" w:rsidP="00A5565A">
            <w:pPr>
              <w:spacing w:after="120"/>
              <w:jc w:val="center"/>
            </w:pPr>
            <w:r>
              <w:t>Unit 7 quizzes</w:t>
            </w:r>
          </w:p>
          <w:p w:rsidR="00C57D6C" w:rsidRDefault="00C57D6C" w:rsidP="00A5565A">
            <w:pPr>
              <w:spacing w:after="120"/>
              <w:jc w:val="center"/>
            </w:pPr>
            <w:r>
              <w:t>Unit 7 test</w:t>
            </w:r>
          </w:p>
          <w:p w:rsidR="00C57D6C" w:rsidRPr="00DB305D" w:rsidRDefault="00C57D6C" w:rsidP="00A5565A">
            <w:pPr>
              <w:spacing w:after="120"/>
              <w:jc w:val="center"/>
              <w:rPr>
                <w:sz w:val="18"/>
              </w:rPr>
            </w:pPr>
            <w:r>
              <w:t>Diamond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57D6C" w:rsidP="00A5565A">
            <w:pPr>
              <w:jc w:val="center"/>
            </w:pPr>
            <w:r>
              <w:t>GCF vs LCM</w:t>
            </w:r>
          </w:p>
        </w:tc>
        <w:tc>
          <w:tcPr>
            <w:tcW w:w="1890" w:type="dxa"/>
            <w:vAlign w:val="center"/>
          </w:tcPr>
          <w:p w:rsidR="0080537B" w:rsidRPr="00A73EB8" w:rsidRDefault="00C57D6C" w:rsidP="00A5565A">
            <w:pPr>
              <w:jc w:val="center"/>
            </w:pPr>
            <w:r>
              <w:t>A1.1.1.2.1</w:t>
            </w:r>
          </w:p>
        </w:tc>
        <w:tc>
          <w:tcPr>
            <w:tcW w:w="3420" w:type="dxa"/>
            <w:vAlign w:val="center"/>
          </w:tcPr>
          <w:p w:rsidR="00430277" w:rsidRDefault="00C57D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GCF</w:t>
            </w:r>
          </w:p>
          <w:p w:rsidR="00C57D6C" w:rsidRPr="00A73EB8" w:rsidRDefault="00C57D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LCM</w:t>
            </w:r>
          </w:p>
        </w:tc>
        <w:tc>
          <w:tcPr>
            <w:tcW w:w="3420" w:type="dxa"/>
            <w:vAlign w:val="center"/>
          </w:tcPr>
          <w:p w:rsidR="0080537B" w:rsidRDefault="00C57D6C" w:rsidP="00A5565A">
            <w:pPr>
              <w:jc w:val="center"/>
            </w:pPr>
            <w:r>
              <w:t>Guided notes</w:t>
            </w:r>
          </w:p>
          <w:p w:rsidR="00C57D6C" w:rsidRDefault="00C57D6C" w:rsidP="00A5565A">
            <w:pPr>
              <w:jc w:val="center"/>
            </w:pPr>
            <w:r>
              <w:t>Brain genie</w:t>
            </w:r>
          </w:p>
          <w:p w:rsidR="00C57D6C" w:rsidRPr="002F1426" w:rsidRDefault="000D0AE1" w:rsidP="00A5565A">
            <w:pPr>
              <w:jc w:val="center"/>
              <w:rPr>
                <w:b/>
              </w:rPr>
            </w:pPr>
            <w:r>
              <w:t>K</w:t>
            </w:r>
            <w:bookmarkStart w:id="0" w:name="_GoBack"/>
            <w:bookmarkEnd w:id="0"/>
            <w:r w:rsidR="00C57D6C">
              <w:t>ahoot</w:t>
            </w:r>
          </w:p>
        </w:tc>
        <w:tc>
          <w:tcPr>
            <w:tcW w:w="2880" w:type="dxa"/>
            <w:vAlign w:val="center"/>
          </w:tcPr>
          <w:p w:rsidR="0080537B" w:rsidRDefault="00C57D6C" w:rsidP="00A5565A">
            <w:pPr>
              <w:spacing w:after="120"/>
              <w:jc w:val="center"/>
            </w:pPr>
            <w:r>
              <w:t>Unit 7 quizzes</w:t>
            </w:r>
          </w:p>
          <w:p w:rsidR="00C57D6C" w:rsidRDefault="00C57D6C" w:rsidP="00A5565A">
            <w:pPr>
              <w:spacing w:after="120"/>
              <w:jc w:val="center"/>
            </w:pPr>
            <w:r>
              <w:t>Unit 7 test</w:t>
            </w:r>
          </w:p>
          <w:p w:rsidR="00C57D6C" w:rsidRPr="00DB305D" w:rsidRDefault="00C57D6C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57D6C" w:rsidP="00A5565A">
            <w:pPr>
              <w:jc w:val="center"/>
            </w:pPr>
            <w:r>
              <w:t>Factoring polynomial expression</w:t>
            </w:r>
          </w:p>
        </w:tc>
        <w:tc>
          <w:tcPr>
            <w:tcW w:w="1890" w:type="dxa"/>
            <w:vAlign w:val="center"/>
          </w:tcPr>
          <w:p w:rsidR="0080537B" w:rsidRPr="00A73EB8" w:rsidRDefault="00C57D6C" w:rsidP="00A5565A">
            <w:pPr>
              <w:jc w:val="center"/>
            </w:pPr>
            <w:r>
              <w:t>A1.1.1.5.2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C57D6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C57D6C" w:rsidP="00A5565A">
            <w:pPr>
              <w:jc w:val="center"/>
            </w:pPr>
            <w:r>
              <w:t>Factoring graphic organizer</w:t>
            </w:r>
          </w:p>
          <w:p w:rsidR="00C57D6C" w:rsidRDefault="00C57D6C" w:rsidP="00A5565A">
            <w:pPr>
              <w:jc w:val="center"/>
            </w:pPr>
            <w:r>
              <w:t>Brain genie</w:t>
            </w:r>
          </w:p>
          <w:p w:rsidR="00C57D6C" w:rsidRDefault="00C57D6C" w:rsidP="00A5565A">
            <w:pPr>
              <w:jc w:val="center"/>
            </w:pPr>
            <w:r>
              <w:t>Kahoot</w:t>
            </w:r>
          </w:p>
          <w:p w:rsidR="00C57D6C" w:rsidRPr="002F1426" w:rsidRDefault="00C57D6C" w:rsidP="00A5565A">
            <w:pPr>
              <w:jc w:val="center"/>
              <w:rPr>
                <w:b/>
              </w:rPr>
            </w:pPr>
            <w:r>
              <w:t>Hurried hearts</w:t>
            </w:r>
          </w:p>
        </w:tc>
        <w:tc>
          <w:tcPr>
            <w:tcW w:w="2880" w:type="dxa"/>
            <w:vAlign w:val="center"/>
          </w:tcPr>
          <w:p w:rsidR="0080537B" w:rsidRDefault="00C57D6C" w:rsidP="00A5565A">
            <w:pPr>
              <w:spacing w:after="120"/>
              <w:jc w:val="center"/>
            </w:pPr>
            <w:r>
              <w:t>Unit 7 quizzes</w:t>
            </w:r>
          </w:p>
          <w:p w:rsidR="00C57D6C" w:rsidRDefault="00C57D6C" w:rsidP="00A5565A">
            <w:pPr>
              <w:spacing w:after="120"/>
              <w:jc w:val="center"/>
            </w:pPr>
            <w:r>
              <w:t>Unit 7 test</w:t>
            </w:r>
          </w:p>
          <w:p w:rsidR="00C57D6C" w:rsidRPr="00DB305D" w:rsidRDefault="00C57D6C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0AE1"/>
    <w:rsid w:val="0013631F"/>
    <w:rsid w:val="001951E8"/>
    <w:rsid w:val="001B6C3E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57D6C"/>
    <w:rsid w:val="00C94F98"/>
    <w:rsid w:val="00D97955"/>
    <w:rsid w:val="00DB305D"/>
    <w:rsid w:val="00DE5063"/>
    <w:rsid w:val="00EF1B39"/>
    <w:rsid w:val="00F3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41B0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38A36-4450-4A74-A581-75E530E5D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9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4</cp:revision>
  <dcterms:created xsi:type="dcterms:W3CDTF">2017-06-27T15:09:00Z</dcterms:created>
  <dcterms:modified xsi:type="dcterms:W3CDTF">2017-09-22T16:29:00Z</dcterms:modified>
</cp:coreProperties>
</file>