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65AB5">
        <w:rPr>
          <w:u w:val="single"/>
        </w:rPr>
        <w:t xml:space="preserve">Algebra </w:t>
      </w:r>
      <w:proofErr w:type="gramStart"/>
      <w:r w:rsidR="00D65AB5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3356D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3356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3356D">
              <w:t xml:space="preserve">Unit 6: </w:t>
            </w:r>
            <w:r w:rsidR="00D65AB5">
              <w:t>Polynomials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3356D">
              <w:t>2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65AB5" w:rsidRPr="00D65AB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3356D">
              <w:t>How do we multiply and add polynomial expressions?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3356D" w:rsidP="00A5565A">
            <w:pPr>
              <w:jc w:val="center"/>
            </w:pPr>
            <w:r>
              <w:t>Addition and subtraction of polynomials</w:t>
            </w:r>
          </w:p>
        </w:tc>
        <w:tc>
          <w:tcPr>
            <w:tcW w:w="1890" w:type="dxa"/>
            <w:vAlign w:val="center"/>
          </w:tcPr>
          <w:p w:rsidR="00A73EB8" w:rsidRPr="00A73EB8" w:rsidRDefault="00D3356D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430277" w:rsidRDefault="009C1F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r>
              <w:t>Monomial</w:t>
            </w:r>
          </w:p>
          <w:p w:rsidR="00D65AB5" w:rsidRDefault="009C1F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</w:t>
            </w:r>
          </w:p>
          <w:p w:rsidR="00D3356D" w:rsidRDefault="009C1F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Trinomial</w:t>
            </w:r>
          </w:p>
          <w:p w:rsidR="00D3356D" w:rsidRDefault="009C1F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Polynomial</w:t>
            </w:r>
          </w:p>
          <w:p w:rsidR="00D3356D" w:rsidRPr="00A73EB8" w:rsidRDefault="009C1F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Terms</w:t>
            </w:r>
            <w:bookmarkEnd w:id="0"/>
          </w:p>
        </w:tc>
        <w:tc>
          <w:tcPr>
            <w:tcW w:w="3420" w:type="dxa"/>
            <w:vAlign w:val="center"/>
          </w:tcPr>
          <w:p w:rsidR="00A73EB8" w:rsidRDefault="00D3356D" w:rsidP="00A5565A">
            <w:pPr>
              <w:jc w:val="center"/>
            </w:pPr>
            <w:r>
              <w:t>Guided polynomial notes</w:t>
            </w:r>
          </w:p>
          <w:p w:rsidR="00D3356D" w:rsidRDefault="00D3356D" w:rsidP="00A5565A">
            <w:pPr>
              <w:jc w:val="center"/>
            </w:pPr>
            <w:r>
              <w:t>Whiteboard practice partner cards</w:t>
            </w:r>
          </w:p>
          <w:p w:rsidR="00D3356D" w:rsidRDefault="00D3356D" w:rsidP="00A5565A">
            <w:pPr>
              <w:jc w:val="center"/>
            </w:pPr>
            <w:r>
              <w:t>Hurried Hearts</w:t>
            </w:r>
          </w:p>
          <w:p w:rsidR="00D3356D" w:rsidRDefault="00D3356D" w:rsidP="00A5565A">
            <w:pPr>
              <w:jc w:val="center"/>
            </w:pPr>
            <w:r>
              <w:t>Brain genie</w:t>
            </w:r>
          </w:p>
          <w:p w:rsidR="00D3356D" w:rsidRPr="002F1426" w:rsidRDefault="00D3356D" w:rsidP="00A5565A">
            <w:pPr>
              <w:jc w:val="center"/>
              <w:rPr>
                <w:b/>
              </w:rPr>
            </w:pP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Default="00D3356D" w:rsidP="00A5565A">
            <w:pPr>
              <w:spacing w:after="120"/>
              <w:jc w:val="center"/>
            </w:pPr>
            <w:r>
              <w:t>Unit 6 quizzes</w:t>
            </w:r>
          </w:p>
          <w:p w:rsidR="00D3356D" w:rsidRDefault="00D3356D" w:rsidP="00A5565A">
            <w:pPr>
              <w:spacing w:after="120"/>
              <w:jc w:val="center"/>
            </w:pPr>
            <w:r>
              <w:t>Unit 6 test</w:t>
            </w:r>
          </w:p>
          <w:p w:rsidR="00D3356D" w:rsidRPr="00DB305D" w:rsidRDefault="00D3356D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3356D" w:rsidP="00A5565A">
            <w:pPr>
              <w:jc w:val="center"/>
            </w:pPr>
            <w:r>
              <w:t>Multiplying polynomials</w:t>
            </w:r>
          </w:p>
        </w:tc>
        <w:tc>
          <w:tcPr>
            <w:tcW w:w="1890" w:type="dxa"/>
            <w:vAlign w:val="center"/>
          </w:tcPr>
          <w:p w:rsidR="0080537B" w:rsidRPr="00A73EB8" w:rsidRDefault="00D3356D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D65AB5" w:rsidRPr="00A73EB8" w:rsidRDefault="00D3356D" w:rsidP="00D3356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FOIL</w:t>
            </w:r>
          </w:p>
        </w:tc>
        <w:tc>
          <w:tcPr>
            <w:tcW w:w="3420" w:type="dxa"/>
            <w:vAlign w:val="center"/>
          </w:tcPr>
          <w:p w:rsidR="0080537B" w:rsidRDefault="00D3356D" w:rsidP="00A5565A">
            <w:pPr>
              <w:jc w:val="center"/>
            </w:pPr>
            <w:r>
              <w:t>FOIL graphic organizer</w:t>
            </w:r>
          </w:p>
          <w:p w:rsidR="00D3356D" w:rsidRDefault="00D3356D" w:rsidP="00A5565A">
            <w:pPr>
              <w:jc w:val="center"/>
            </w:pPr>
            <w:r>
              <w:t>Whiteboard practice partner cards</w:t>
            </w:r>
          </w:p>
          <w:p w:rsidR="00D3356D" w:rsidRDefault="00D3356D" w:rsidP="00A5565A">
            <w:pPr>
              <w:jc w:val="center"/>
            </w:pPr>
            <w:r>
              <w:t>Hurried hearts</w:t>
            </w:r>
          </w:p>
          <w:p w:rsidR="00D3356D" w:rsidRDefault="00D3356D" w:rsidP="00A5565A">
            <w:pPr>
              <w:jc w:val="center"/>
            </w:pPr>
            <w:r>
              <w:t>Brain genie</w:t>
            </w:r>
          </w:p>
          <w:p w:rsidR="00D3356D" w:rsidRPr="002F1426" w:rsidRDefault="00D3356D" w:rsidP="00A5565A">
            <w:pPr>
              <w:jc w:val="center"/>
              <w:rPr>
                <w:b/>
              </w:rPr>
            </w:pP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Default="00D3356D" w:rsidP="00A5565A">
            <w:pPr>
              <w:spacing w:after="120"/>
              <w:jc w:val="center"/>
            </w:pPr>
            <w:r>
              <w:t>Unit 6 quizzes</w:t>
            </w:r>
          </w:p>
          <w:p w:rsidR="00D3356D" w:rsidRDefault="00D3356D" w:rsidP="00A5565A">
            <w:pPr>
              <w:spacing w:after="120"/>
              <w:jc w:val="center"/>
            </w:pPr>
            <w:r>
              <w:t>Unit 6 test</w:t>
            </w:r>
          </w:p>
          <w:p w:rsidR="00D3356D" w:rsidRPr="00D3356D" w:rsidRDefault="00D3356D" w:rsidP="00D3356D">
            <w:pPr>
              <w:spacing w:after="120"/>
              <w:jc w:val="center"/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9C1FD5"/>
    <w:rsid w:val="00A21D97"/>
    <w:rsid w:val="00A73EB8"/>
    <w:rsid w:val="00AC2828"/>
    <w:rsid w:val="00B149C5"/>
    <w:rsid w:val="00B477DC"/>
    <w:rsid w:val="00B963EA"/>
    <w:rsid w:val="00BE53BF"/>
    <w:rsid w:val="00C94F98"/>
    <w:rsid w:val="00D3356D"/>
    <w:rsid w:val="00D65AB5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FA058-F110-4A25-8AE5-0B98DB1D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28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2017-06-27T15:09:00Z</dcterms:created>
  <dcterms:modified xsi:type="dcterms:W3CDTF">2017-09-22T16:29:00Z</dcterms:modified>
</cp:coreProperties>
</file>