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C5170">
        <w:rPr>
          <w:u w:val="single"/>
        </w:rPr>
        <w:t>Algebra 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75F3">
        <w:rPr>
          <w:u w:val="single"/>
        </w:rPr>
        <w:t>9-11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375F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C5170">
              <w:t xml:space="preserve">Unit 5: </w:t>
            </w:r>
            <w:r w:rsidR="007375F3">
              <w:t>Exponents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375F3">
              <w:t>3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375F3">
              <w:t>What are the basic rules of exponents and how do we apply them?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3C5170">
        <w:tc>
          <w:tcPr>
            <w:tcW w:w="2785" w:type="dxa"/>
            <w:vAlign w:val="center"/>
          </w:tcPr>
          <w:p w:rsidR="00A73EB8" w:rsidRPr="00DE5063" w:rsidRDefault="007375F3" w:rsidP="003C5170">
            <w:pPr>
              <w:spacing w:line="259" w:lineRule="auto"/>
              <w:jc w:val="center"/>
            </w:pPr>
            <w:r>
              <w:t>Addition, subtraction, and multiplication of exponents</w:t>
            </w:r>
          </w:p>
        </w:tc>
        <w:tc>
          <w:tcPr>
            <w:tcW w:w="1890" w:type="dxa"/>
            <w:vAlign w:val="center"/>
          </w:tcPr>
          <w:p w:rsidR="00A73EB8" w:rsidRPr="003C5170" w:rsidRDefault="007375F3" w:rsidP="003C5170">
            <w:pPr>
              <w:ind w:left="99"/>
              <w:jc w:val="center"/>
              <w:rPr>
                <w:szCs w:val="24"/>
              </w:rPr>
            </w:pPr>
            <w:r>
              <w:t>A1.1.1.5.1</w:t>
            </w:r>
          </w:p>
        </w:tc>
        <w:tc>
          <w:tcPr>
            <w:tcW w:w="3420" w:type="dxa"/>
            <w:vAlign w:val="center"/>
          </w:tcPr>
          <w:p w:rsidR="00430277" w:rsidRDefault="007375F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7375F3" w:rsidRDefault="00FA53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Power</w:t>
            </w:r>
          </w:p>
          <w:p w:rsidR="003C5170" w:rsidRDefault="00FA53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</w:t>
            </w:r>
          </w:p>
          <w:p w:rsidR="003C5170" w:rsidRDefault="00FA53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Coefficient</w:t>
            </w:r>
          </w:p>
          <w:p w:rsidR="003C5170" w:rsidRDefault="00FA53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Numerator</w:t>
            </w:r>
          </w:p>
          <w:p w:rsidR="003C5170" w:rsidRDefault="00FA53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Denominator</w:t>
            </w:r>
          </w:p>
          <w:p w:rsidR="007375F3" w:rsidRPr="00A73EB8" w:rsidRDefault="00FA53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Exponentiate (</w:t>
            </w:r>
            <w:r w:rsidR="007375F3">
              <w:t>power to a power</w:t>
            </w:r>
            <w:r>
              <w:t>)</w:t>
            </w:r>
          </w:p>
        </w:tc>
        <w:tc>
          <w:tcPr>
            <w:tcW w:w="3420" w:type="dxa"/>
            <w:vAlign w:val="center"/>
          </w:tcPr>
          <w:p w:rsidR="00A73EB8" w:rsidRDefault="007375F3" w:rsidP="00A5565A">
            <w:pPr>
              <w:jc w:val="center"/>
            </w:pPr>
            <w:r>
              <w:t>Exponent rules booklet</w:t>
            </w:r>
          </w:p>
          <w:p w:rsidR="007375F3" w:rsidRDefault="007375F3" w:rsidP="00A5565A">
            <w:pPr>
              <w:jc w:val="center"/>
            </w:pPr>
            <w:r>
              <w:t>Brain genie</w:t>
            </w:r>
          </w:p>
          <w:p w:rsidR="007375F3" w:rsidRDefault="007375F3" w:rsidP="00A5565A">
            <w:pPr>
              <w:jc w:val="center"/>
            </w:pPr>
            <w:r>
              <w:t>White board practice</w:t>
            </w:r>
          </w:p>
          <w:p w:rsidR="007375F3" w:rsidRDefault="007375F3" w:rsidP="00A5565A">
            <w:pPr>
              <w:jc w:val="center"/>
            </w:pPr>
            <w:r>
              <w:t>Partner practice whiteboard cards</w:t>
            </w:r>
          </w:p>
          <w:p w:rsidR="007375F3" w:rsidRDefault="007375F3" w:rsidP="00A5565A">
            <w:pPr>
              <w:jc w:val="center"/>
            </w:pPr>
            <w:r>
              <w:t>Hurried Hearts</w:t>
            </w:r>
          </w:p>
          <w:p w:rsidR="007375F3" w:rsidRPr="002F1426" w:rsidRDefault="007375F3" w:rsidP="00A5565A">
            <w:pPr>
              <w:jc w:val="center"/>
              <w:rPr>
                <w:b/>
              </w:rPr>
            </w:pPr>
            <w:r>
              <w:t>Kahoot</w:t>
            </w:r>
          </w:p>
        </w:tc>
        <w:tc>
          <w:tcPr>
            <w:tcW w:w="2880" w:type="dxa"/>
            <w:vAlign w:val="center"/>
          </w:tcPr>
          <w:p w:rsidR="00A73EB8" w:rsidRDefault="007375F3" w:rsidP="00A5565A">
            <w:pPr>
              <w:spacing w:after="120"/>
              <w:jc w:val="center"/>
            </w:pPr>
            <w:r>
              <w:t>Unit 5 quizzes</w:t>
            </w:r>
          </w:p>
          <w:p w:rsidR="007375F3" w:rsidRDefault="007375F3" w:rsidP="00A5565A">
            <w:pPr>
              <w:spacing w:after="120"/>
              <w:jc w:val="center"/>
            </w:pPr>
            <w:r>
              <w:t>Unit 5 test</w:t>
            </w:r>
          </w:p>
          <w:p w:rsidR="007375F3" w:rsidRPr="00DB305D" w:rsidRDefault="007375F3" w:rsidP="00A5565A">
            <w:pPr>
              <w:spacing w:after="120"/>
              <w:jc w:val="center"/>
              <w:rPr>
                <w:sz w:val="18"/>
              </w:rPr>
            </w:pPr>
            <w:r>
              <w:t>Ticket out the door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3C5170">
        <w:tc>
          <w:tcPr>
            <w:tcW w:w="2785" w:type="dxa"/>
            <w:vAlign w:val="center"/>
          </w:tcPr>
          <w:p w:rsidR="0080537B" w:rsidRPr="003C5170" w:rsidRDefault="007375F3" w:rsidP="003C5170">
            <w:pPr>
              <w:jc w:val="center"/>
            </w:pPr>
            <w:r>
              <w:t>Zero exponent rule</w:t>
            </w:r>
          </w:p>
        </w:tc>
        <w:tc>
          <w:tcPr>
            <w:tcW w:w="1890" w:type="dxa"/>
            <w:vAlign w:val="center"/>
          </w:tcPr>
          <w:p w:rsidR="0080537B" w:rsidRPr="00A73EB8" w:rsidRDefault="007375F3" w:rsidP="00A5565A">
            <w:pPr>
              <w:jc w:val="center"/>
            </w:pPr>
            <w:r>
              <w:t>A1.1.1.5.1</w:t>
            </w:r>
          </w:p>
        </w:tc>
        <w:tc>
          <w:tcPr>
            <w:tcW w:w="3420" w:type="dxa"/>
            <w:vAlign w:val="center"/>
          </w:tcPr>
          <w:p w:rsidR="00430277" w:rsidRDefault="00FA53A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</w:t>
            </w:r>
            <w:r w:rsidR="007375F3">
              <w:t>ero power</w:t>
            </w:r>
          </w:p>
          <w:p w:rsidR="003C5170" w:rsidRPr="00A73EB8" w:rsidRDefault="003C5170" w:rsidP="007375F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7375F3" w:rsidP="00A5565A">
            <w:pPr>
              <w:jc w:val="center"/>
            </w:pPr>
            <w:r>
              <w:t>Guided notes</w:t>
            </w:r>
          </w:p>
          <w:p w:rsidR="007375F3" w:rsidRDefault="007375F3" w:rsidP="00A5565A">
            <w:pPr>
              <w:jc w:val="center"/>
            </w:pPr>
            <w:r>
              <w:t>Exponent rules booklet</w:t>
            </w:r>
          </w:p>
          <w:p w:rsidR="007375F3" w:rsidRDefault="007375F3" w:rsidP="00A5565A">
            <w:pPr>
              <w:jc w:val="center"/>
            </w:pPr>
            <w:r>
              <w:t>Hurried Hearts</w:t>
            </w:r>
          </w:p>
          <w:p w:rsidR="007375F3" w:rsidRPr="002F1426" w:rsidRDefault="007375F3" w:rsidP="00A5565A">
            <w:pPr>
              <w:jc w:val="center"/>
              <w:rPr>
                <w:b/>
              </w:rPr>
            </w:pPr>
            <w:r>
              <w:t>Kahoot</w:t>
            </w:r>
          </w:p>
        </w:tc>
        <w:tc>
          <w:tcPr>
            <w:tcW w:w="2880" w:type="dxa"/>
            <w:vAlign w:val="center"/>
          </w:tcPr>
          <w:p w:rsidR="0080537B" w:rsidRPr="00DB305D" w:rsidRDefault="007375F3" w:rsidP="00A5565A">
            <w:pPr>
              <w:spacing w:after="120"/>
              <w:jc w:val="center"/>
              <w:rPr>
                <w:sz w:val="18"/>
              </w:rPr>
            </w:pPr>
            <w:r>
              <w:t>Unit 5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3C5170">
        <w:tc>
          <w:tcPr>
            <w:tcW w:w="2785" w:type="dxa"/>
            <w:vAlign w:val="center"/>
          </w:tcPr>
          <w:p w:rsidR="0080537B" w:rsidRPr="00DE5063" w:rsidRDefault="007375F3" w:rsidP="003C5170">
            <w:pPr>
              <w:spacing w:line="259" w:lineRule="auto"/>
              <w:jc w:val="center"/>
            </w:pPr>
            <w:r>
              <w:t>Negative Exponents</w:t>
            </w:r>
          </w:p>
        </w:tc>
        <w:tc>
          <w:tcPr>
            <w:tcW w:w="1890" w:type="dxa"/>
            <w:vAlign w:val="center"/>
          </w:tcPr>
          <w:p w:rsidR="0080537B" w:rsidRPr="00A73EB8" w:rsidRDefault="007375F3" w:rsidP="00A5565A">
            <w:pPr>
              <w:jc w:val="center"/>
            </w:pPr>
            <w:r>
              <w:t>A1.1.1.5.1</w:t>
            </w:r>
          </w:p>
        </w:tc>
        <w:tc>
          <w:tcPr>
            <w:tcW w:w="3420" w:type="dxa"/>
            <w:vAlign w:val="center"/>
          </w:tcPr>
          <w:p w:rsidR="00430277" w:rsidRPr="00A73EB8" w:rsidRDefault="00FA53A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</w:t>
            </w:r>
            <w:bookmarkStart w:id="0" w:name="_GoBack"/>
            <w:bookmarkEnd w:id="0"/>
            <w:r w:rsidR="007375F3">
              <w:t>egative exponent</w:t>
            </w:r>
          </w:p>
        </w:tc>
        <w:tc>
          <w:tcPr>
            <w:tcW w:w="3420" w:type="dxa"/>
            <w:vAlign w:val="center"/>
          </w:tcPr>
          <w:p w:rsidR="0080537B" w:rsidRDefault="007375F3" w:rsidP="00A5565A">
            <w:pPr>
              <w:jc w:val="center"/>
            </w:pPr>
            <w:r>
              <w:t>Whiteboard practice</w:t>
            </w:r>
          </w:p>
          <w:p w:rsidR="007375F3" w:rsidRDefault="007375F3" w:rsidP="00A5565A">
            <w:pPr>
              <w:jc w:val="center"/>
            </w:pPr>
            <w:r>
              <w:t>Exponent rules booklet</w:t>
            </w:r>
          </w:p>
          <w:p w:rsidR="007375F3" w:rsidRDefault="007375F3" w:rsidP="00A5565A">
            <w:pPr>
              <w:jc w:val="center"/>
            </w:pPr>
            <w:r>
              <w:t>Partner practice whiteboard cards</w:t>
            </w:r>
          </w:p>
          <w:p w:rsidR="007375F3" w:rsidRDefault="007375F3" w:rsidP="00A5565A">
            <w:pPr>
              <w:jc w:val="center"/>
            </w:pPr>
            <w:r>
              <w:t>Hurried Hearts</w:t>
            </w:r>
          </w:p>
          <w:p w:rsidR="007375F3" w:rsidRPr="002F1426" w:rsidRDefault="007375F3" w:rsidP="00A5565A">
            <w:pPr>
              <w:jc w:val="center"/>
              <w:rPr>
                <w:b/>
              </w:rPr>
            </w:pPr>
            <w:r>
              <w:t>Kahoot</w:t>
            </w:r>
          </w:p>
        </w:tc>
        <w:tc>
          <w:tcPr>
            <w:tcW w:w="2880" w:type="dxa"/>
            <w:vAlign w:val="center"/>
          </w:tcPr>
          <w:p w:rsidR="0080537B" w:rsidRDefault="007375F3" w:rsidP="00A5565A">
            <w:pPr>
              <w:spacing w:after="120"/>
              <w:jc w:val="center"/>
            </w:pPr>
            <w:r>
              <w:t>Unit 5 quizzes</w:t>
            </w:r>
          </w:p>
          <w:p w:rsidR="007375F3" w:rsidRDefault="007375F3" w:rsidP="00A5565A">
            <w:pPr>
              <w:spacing w:after="120"/>
              <w:jc w:val="center"/>
            </w:pPr>
            <w:r>
              <w:t>Unit 5 test</w:t>
            </w:r>
          </w:p>
          <w:p w:rsidR="007375F3" w:rsidRDefault="007375F3" w:rsidP="00A5565A">
            <w:pPr>
              <w:spacing w:after="120"/>
              <w:jc w:val="center"/>
            </w:pPr>
            <w:r>
              <w:t>Ticket out the door</w:t>
            </w:r>
          </w:p>
          <w:p w:rsidR="007375F3" w:rsidRPr="00DB305D" w:rsidRDefault="007375F3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3C5170"/>
    <w:rsid w:val="00430277"/>
    <w:rsid w:val="004D4FCE"/>
    <w:rsid w:val="005E38FC"/>
    <w:rsid w:val="00611B54"/>
    <w:rsid w:val="007375F3"/>
    <w:rsid w:val="00773BB1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A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318A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D7BE0-815F-4FB2-B22E-6EC6478B4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7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Upham, Nikki T.</cp:lastModifiedBy>
  <cp:revision>4</cp:revision>
  <dcterms:created xsi:type="dcterms:W3CDTF">2017-06-27T15:08:00Z</dcterms:created>
  <dcterms:modified xsi:type="dcterms:W3CDTF">2017-09-22T16:28:00Z</dcterms:modified>
</cp:coreProperties>
</file>