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D5A38">
        <w:rPr>
          <w:u w:val="single"/>
        </w:rPr>
        <w:t xml:space="preserve">Algebra </w:t>
      </w:r>
      <w:proofErr w:type="gramStart"/>
      <w:r w:rsidR="00BD5A38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E7A54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D5A3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D5A38">
              <w:t>Unit 3: Linear Inequalities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E7A54">
              <w:t>3</w:t>
            </w:r>
            <w:r w:rsidR="00C54352"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D5A38" w:rsidRPr="00BD5A3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D5A38" w:rsidRPr="00BD5A38">
              <w:t xml:space="preserve">How do </w:t>
            </w:r>
            <w:r w:rsidR="00293FB7">
              <w:t>we solve and graph solutions of inequalities?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BD5A38">
        <w:tc>
          <w:tcPr>
            <w:tcW w:w="2785" w:type="dxa"/>
            <w:vAlign w:val="center"/>
          </w:tcPr>
          <w:p w:rsidR="00A73EB8" w:rsidRPr="00DE5063" w:rsidRDefault="00BD5A38" w:rsidP="00BD5A38">
            <w:pPr>
              <w:spacing w:line="259" w:lineRule="auto"/>
              <w:jc w:val="center"/>
            </w:pPr>
            <w:r w:rsidRPr="00BD5A38">
              <w:t>Write, solve, &amp; graph 1- variable inequalities</w:t>
            </w:r>
          </w:p>
        </w:tc>
        <w:tc>
          <w:tcPr>
            <w:tcW w:w="1890" w:type="dxa"/>
            <w:vAlign w:val="center"/>
          </w:tcPr>
          <w:p w:rsidR="00A73EB8" w:rsidRPr="00A73EB8" w:rsidRDefault="00BD5A38" w:rsidP="00A5565A">
            <w:pPr>
              <w:jc w:val="center"/>
            </w:pPr>
            <w:r>
              <w:t>A1.1.3.1.2</w:t>
            </w:r>
          </w:p>
        </w:tc>
        <w:tc>
          <w:tcPr>
            <w:tcW w:w="3420" w:type="dxa"/>
            <w:vAlign w:val="center"/>
          </w:tcPr>
          <w:p w:rsidR="00430277" w:rsidRDefault="005802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Circle</w:t>
            </w:r>
          </w:p>
          <w:p w:rsidR="00BD5A38" w:rsidRDefault="005802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Circle</w:t>
            </w:r>
          </w:p>
          <w:p w:rsidR="00BD5A38" w:rsidRDefault="005802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Infinity</w:t>
            </w:r>
          </w:p>
          <w:p w:rsidR="00BD5A38" w:rsidRDefault="005802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Set</w:t>
            </w:r>
          </w:p>
          <w:p w:rsidR="00FE7A54" w:rsidRPr="00A73EB8" w:rsidRDefault="00FE7A54" w:rsidP="008806F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FE7A54" w:rsidP="00A5565A">
            <w:pPr>
              <w:jc w:val="center"/>
            </w:pPr>
            <w:r>
              <w:t>Guided notes</w:t>
            </w:r>
          </w:p>
          <w:p w:rsidR="00FE7A54" w:rsidRDefault="00FE7A54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FE7A54" w:rsidRDefault="00FE7A54" w:rsidP="00A5565A">
            <w:pPr>
              <w:jc w:val="center"/>
            </w:pPr>
            <w:r>
              <w:t>Hurried Hearts</w:t>
            </w:r>
          </w:p>
          <w:p w:rsidR="008806F0" w:rsidRPr="002F1426" w:rsidRDefault="008806F0" w:rsidP="00A5565A">
            <w:pPr>
              <w:jc w:val="center"/>
              <w:rPr>
                <w:b/>
              </w:rPr>
            </w:pPr>
            <w:r>
              <w:t>White boards</w:t>
            </w:r>
          </w:p>
        </w:tc>
        <w:tc>
          <w:tcPr>
            <w:tcW w:w="2880" w:type="dxa"/>
            <w:vAlign w:val="center"/>
          </w:tcPr>
          <w:p w:rsidR="00A73EB8" w:rsidRDefault="008806F0" w:rsidP="00A5565A">
            <w:pPr>
              <w:spacing w:after="120"/>
              <w:jc w:val="center"/>
            </w:pPr>
            <w:r>
              <w:t>Unit quizzes</w:t>
            </w:r>
          </w:p>
          <w:p w:rsidR="008806F0" w:rsidRPr="00DB305D" w:rsidRDefault="008806F0" w:rsidP="00A5565A">
            <w:pPr>
              <w:spacing w:after="120"/>
              <w:jc w:val="center"/>
              <w:rPr>
                <w:sz w:val="18"/>
              </w:rPr>
            </w:pPr>
            <w:r>
              <w:t>Unit 3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7A54" w:rsidP="00A5565A">
            <w:pPr>
              <w:jc w:val="center"/>
            </w:pPr>
            <w:r>
              <w:t>Verbal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BD5A38" w:rsidP="00A5565A">
            <w:pPr>
              <w:jc w:val="center"/>
            </w:pPr>
            <w:r>
              <w:t>A1.1.3.1.3</w:t>
            </w:r>
          </w:p>
        </w:tc>
        <w:tc>
          <w:tcPr>
            <w:tcW w:w="3420" w:type="dxa"/>
            <w:vAlign w:val="center"/>
          </w:tcPr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Than</w:t>
            </w:r>
          </w:p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Than Or Equal To</w:t>
            </w:r>
          </w:p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Greater Than</w:t>
            </w:r>
          </w:p>
          <w:p w:rsidR="00430277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Greater Than Or Equal To</w:t>
            </w:r>
          </w:p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 Least</w:t>
            </w:r>
          </w:p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 Most</w:t>
            </w:r>
          </w:p>
          <w:p w:rsidR="008806F0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Minimum</w:t>
            </w:r>
          </w:p>
          <w:p w:rsidR="008806F0" w:rsidRPr="00A73EB8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</w:t>
            </w:r>
          </w:p>
        </w:tc>
        <w:tc>
          <w:tcPr>
            <w:tcW w:w="3420" w:type="dxa"/>
            <w:vAlign w:val="center"/>
          </w:tcPr>
          <w:p w:rsidR="0080537B" w:rsidRDefault="008806F0" w:rsidP="00A5565A">
            <w:pPr>
              <w:jc w:val="center"/>
            </w:pPr>
            <w:r>
              <w:t>Guided notes</w:t>
            </w:r>
          </w:p>
          <w:p w:rsidR="008806F0" w:rsidRDefault="008806F0" w:rsidP="00A5565A">
            <w:pPr>
              <w:jc w:val="center"/>
            </w:pPr>
            <w:r>
              <w:t>Symbols chart</w:t>
            </w:r>
          </w:p>
          <w:p w:rsidR="008806F0" w:rsidRDefault="008806F0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8806F0" w:rsidRDefault="008806F0" w:rsidP="00A5565A">
            <w:pPr>
              <w:jc w:val="center"/>
            </w:pPr>
            <w:proofErr w:type="spellStart"/>
            <w:r>
              <w:t>Braingenie</w:t>
            </w:r>
            <w:proofErr w:type="spellEnd"/>
          </w:p>
          <w:p w:rsidR="008806F0" w:rsidRPr="002F1426" w:rsidRDefault="008806F0" w:rsidP="00A5565A">
            <w:pPr>
              <w:jc w:val="center"/>
              <w:rPr>
                <w:b/>
              </w:rPr>
            </w:pPr>
            <w:r>
              <w:t>White boards</w:t>
            </w:r>
          </w:p>
        </w:tc>
        <w:tc>
          <w:tcPr>
            <w:tcW w:w="2880" w:type="dxa"/>
            <w:vAlign w:val="center"/>
          </w:tcPr>
          <w:p w:rsidR="0080537B" w:rsidRDefault="008806F0" w:rsidP="00A5565A">
            <w:pPr>
              <w:spacing w:after="120"/>
              <w:jc w:val="center"/>
            </w:pPr>
            <w:r>
              <w:t>Unit quizzes</w:t>
            </w:r>
          </w:p>
          <w:p w:rsidR="008806F0" w:rsidRDefault="008806F0" w:rsidP="00A5565A">
            <w:pPr>
              <w:spacing w:after="120"/>
              <w:jc w:val="center"/>
            </w:pPr>
            <w:r>
              <w:t>Unit 3 test</w:t>
            </w:r>
          </w:p>
          <w:p w:rsidR="008806F0" w:rsidRPr="00DB305D" w:rsidRDefault="008806F0" w:rsidP="00A5565A">
            <w:pPr>
              <w:spacing w:after="120"/>
              <w:jc w:val="center"/>
              <w:rPr>
                <w:sz w:val="18"/>
              </w:rPr>
            </w:pPr>
            <w:r>
              <w:t>Brain genie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7A54" w:rsidP="00A5565A">
            <w:pPr>
              <w:jc w:val="center"/>
            </w:pPr>
            <w:r>
              <w:t>Solving/Graphing Compound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FE7A54" w:rsidP="00A5565A">
            <w:pPr>
              <w:jc w:val="center"/>
            </w:pPr>
            <w:r>
              <w:t>A1.1.3.1.1</w:t>
            </w:r>
          </w:p>
        </w:tc>
        <w:tc>
          <w:tcPr>
            <w:tcW w:w="3420" w:type="dxa"/>
            <w:vAlign w:val="center"/>
          </w:tcPr>
          <w:p w:rsidR="00430277" w:rsidRDefault="005802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r>
              <w:t>And Statement</w:t>
            </w:r>
          </w:p>
          <w:p w:rsidR="008806F0" w:rsidRDefault="005802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 Statement</w:t>
            </w:r>
          </w:p>
          <w:p w:rsidR="008806F0" w:rsidRPr="00A73EB8" w:rsidRDefault="00580258" w:rsidP="008806F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Inequality</w:t>
            </w:r>
            <w:bookmarkEnd w:id="0"/>
          </w:p>
        </w:tc>
        <w:tc>
          <w:tcPr>
            <w:tcW w:w="3420" w:type="dxa"/>
            <w:vAlign w:val="center"/>
          </w:tcPr>
          <w:p w:rsidR="008806F0" w:rsidRDefault="008806F0" w:rsidP="008806F0">
            <w:pPr>
              <w:jc w:val="center"/>
            </w:pPr>
            <w:r>
              <w:t>Compound organizer</w:t>
            </w:r>
          </w:p>
          <w:p w:rsidR="008806F0" w:rsidRDefault="008806F0" w:rsidP="008806F0">
            <w:pPr>
              <w:jc w:val="center"/>
            </w:pPr>
            <w:proofErr w:type="spellStart"/>
            <w:r>
              <w:t>Braingenie</w:t>
            </w:r>
            <w:proofErr w:type="spellEnd"/>
          </w:p>
          <w:p w:rsidR="008806F0" w:rsidRPr="008806F0" w:rsidRDefault="008806F0" w:rsidP="008806F0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Default="008806F0" w:rsidP="00A5565A">
            <w:pPr>
              <w:spacing w:after="120"/>
              <w:jc w:val="center"/>
            </w:pPr>
            <w:proofErr w:type="spellStart"/>
            <w:r>
              <w:t>Braingenie</w:t>
            </w:r>
            <w:proofErr w:type="spellEnd"/>
          </w:p>
          <w:p w:rsidR="008806F0" w:rsidRDefault="008806F0" w:rsidP="00A5565A">
            <w:pPr>
              <w:spacing w:after="120"/>
              <w:jc w:val="center"/>
            </w:pPr>
            <w:r>
              <w:t>Unit 3 test</w:t>
            </w:r>
          </w:p>
          <w:p w:rsidR="008806F0" w:rsidRPr="00DB305D" w:rsidRDefault="008806F0" w:rsidP="00A5565A">
            <w:pPr>
              <w:spacing w:after="120"/>
              <w:jc w:val="center"/>
              <w:rPr>
                <w:sz w:val="18"/>
              </w:rPr>
            </w:pPr>
            <w:r>
              <w:t>Unit quizzes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93FB7"/>
    <w:rsid w:val="002F1426"/>
    <w:rsid w:val="002F1966"/>
    <w:rsid w:val="003154BD"/>
    <w:rsid w:val="003A1F67"/>
    <w:rsid w:val="00430277"/>
    <w:rsid w:val="004D4FCE"/>
    <w:rsid w:val="00580258"/>
    <w:rsid w:val="005E38FC"/>
    <w:rsid w:val="00611B54"/>
    <w:rsid w:val="007A147C"/>
    <w:rsid w:val="007F0C34"/>
    <w:rsid w:val="0080537B"/>
    <w:rsid w:val="008806F0"/>
    <w:rsid w:val="008902B0"/>
    <w:rsid w:val="0097698E"/>
    <w:rsid w:val="00990086"/>
    <w:rsid w:val="009A0FC1"/>
    <w:rsid w:val="00A73EB8"/>
    <w:rsid w:val="00AC2828"/>
    <w:rsid w:val="00B149C5"/>
    <w:rsid w:val="00B477DC"/>
    <w:rsid w:val="00B963EA"/>
    <w:rsid w:val="00BD5A38"/>
    <w:rsid w:val="00BE53BF"/>
    <w:rsid w:val="00C54352"/>
    <w:rsid w:val="00C94F98"/>
    <w:rsid w:val="00D97955"/>
    <w:rsid w:val="00DB305D"/>
    <w:rsid w:val="00DE5063"/>
    <w:rsid w:val="00EF1B39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C4AD0-A397-420A-8691-004E5F6FD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5</cp:revision>
  <dcterms:created xsi:type="dcterms:W3CDTF">2017-06-27T15:07:00Z</dcterms:created>
  <dcterms:modified xsi:type="dcterms:W3CDTF">2017-09-22T16:23:00Z</dcterms:modified>
</cp:coreProperties>
</file>