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32D61">
        <w:rPr>
          <w:u w:val="single"/>
        </w:rPr>
        <w:t>Algebra A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961F4">
        <w:rPr>
          <w:u w:val="single"/>
        </w:rPr>
        <w:t>9-11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32D6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32D61">
              <w:t>Unit 2: Linear Equations</w:t>
            </w:r>
          </w:p>
        </w:tc>
        <w:tc>
          <w:tcPr>
            <w:tcW w:w="7920" w:type="dxa"/>
          </w:tcPr>
          <w:p w:rsidR="007961F4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05162">
              <w:t>3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832D61" w:rsidRPr="00832D61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832D61" w:rsidRPr="00832D61">
              <w:t xml:space="preserve">How do </w:t>
            </w:r>
            <w:r w:rsidR="00C7244C">
              <w:t>we write and solve equations?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832D61" w:rsidP="00A5565A">
            <w:pPr>
              <w:jc w:val="center"/>
            </w:pPr>
            <w:r>
              <w:t>Translating Equations</w:t>
            </w:r>
          </w:p>
        </w:tc>
        <w:tc>
          <w:tcPr>
            <w:tcW w:w="1890" w:type="dxa"/>
            <w:vAlign w:val="center"/>
          </w:tcPr>
          <w:p w:rsidR="00A73EB8" w:rsidRPr="00A73EB8" w:rsidRDefault="00832D61" w:rsidP="00A5565A">
            <w:pPr>
              <w:jc w:val="center"/>
            </w:pPr>
            <w:r>
              <w:t>A1.1.2.1.1</w:t>
            </w:r>
          </w:p>
        </w:tc>
        <w:tc>
          <w:tcPr>
            <w:tcW w:w="3420" w:type="dxa"/>
            <w:vAlign w:val="center"/>
          </w:tcPr>
          <w:p w:rsidR="00430277" w:rsidRDefault="009E6B6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Verbal Expressions</w:t>
            </w:r>
          </w:p>
          <w:p w:rsidR="007961F4" w:rsidRDefault="009E6B6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Is </w:t>
            </w:r>
          </w:p>
          <w:p w:rsidR="007961F4" w:rsidRDefault="009E6B6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Equal</w:t>
            </w:r>
          </w:p>
          <w:p w:rsidR="007961F4" w:rsidRPr="00A73EB8" w:rsidRDefault="009E6B67" w:rsidP="007961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Balance</w:t>
            </w:r>
          </w:p>
        </w:tc>
        <w:tc>
          <w:tcPr>
            <w:tcW w:w="3420" w:type="dxa"/>
            <w:vAlign w:val="center"/>
          </w:tcPr>
          <w:p w:rsidR="00A73EB8" w:rsidRDefault="007961F4" w:rsidP="00A5565A">
            <w:pPr>
              <w:jc w:val="center"/>
            </w:pPr>
            <w:r>
              <w:t>Guided notes</w:t>
            </w:r>
          </w:p>
          <w:p w:rsidR="007961F4" w:rsidRDefault="007961F4" w:rsidP="00A5565A">
            <w:pPr>
              <w:jc w:val="center"/>
            </w:pPr>
            <w:r>
              <w:t>Kahoot</w:t>
            </w:r>
          </w:p>
          <w:p w:rsidR="007961F4" w:rsidRDefault="009E6B67" w:rsidP="00A5565A">
            <w:pPr>
              <w:jc w:val="center"/>
            </w:pPr>
            <w:r>
              <w:t>BrainG</w:t>
            </w:r>
            <w:r w:rsidR="007961F4">
              <w:t>enie</w:t>
            </w:r>
          </w:p>
          <w:p w:rsidR="007961F4" w:rsidRPr="002F1426" w:rsidRDefault="007961F4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Default="007961F4" w:rsidP="00A5565A">
            <w:pPr>
              <w:spacing w:after="120"/>
              <w:jc w:val="center"/>
            </w:pPr>
            <w:r>
              <w:t>Unit quizzes</w:t>
            </w:r>
          </w:p>
          <w:p w:rsidR="007961F4" w:rsidRDefault="007961F4" w:rsidP="00A5565A">
            <w:pPr>
              <w:spacing w:after="120"/>
              <w:jc w:val="center"/>
            </w:pPr>
            <w:r>
              <w:t>Unit 2 test</w:t>
            </w:r>
          </w:p>
          <w:p w:rsidR="007961F4" w:rsidRPr="00DB305D" w:rsidRDefault="009E6B67" w:rsidP="00A5565A">
            <w:pPr>
              <w:spacing w:after="120"/>
              <w:jc w:val="center"/>
              <w:rPr>
                <w:sz w:val="18"/>
              </w:rPr>
            </w:pPr>
            <w:r>
              <w:t>BrainG</w:t>
            </w:r>
            <w:bookmarkStart w:id="0" w:name="_GoBack"/>
            <w:bookmarkEnd w:id="0"/>
            <w:r w:rsidR="007961F4">
              <w:t>enie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32D61" w:rsidP="00A5565A">
            <w:pPr>
              <w:jc w:val="center"/>
            </w:pPr>
            <w:r>
              <w:t>Solving Equations</w:t>
            </w:r>
          </w:p>
        </w:tc>
        <w:tc>
          <w:tcPr>
            <w:tcW w:w="1890" w:type="dxa"/>
            <w:vAlign w:val="center"/>
          </w:tcPr>
          <w:p w:rsidR="0080537B" w:rsidRPr="00A73EB8" w:rsidRDefault="00832D61" w:rsidP="00A5565A">
            <w:pPr>
              <w:jc w:val="center"/>
            </w:pPr>
            <w:r>
              <w:t>A1.1.2.1.2</w:t>
            </w:r>
          </w:p>
        </w:tc>
        <w:tc>
          <w:tcPr>
            <w:tcW w:w="3420" w:type="dxa"/>
            <w:vAlign w:val="center"/>
          </w:tcPr>
          <w:p w:rsidR="00430277" w:rsidRDefault="00832D6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Properties of Equality (+, -, ÷, x)</w:t>
            </w:r>
          </w:p>
          <w:p w:rsidR="00832D61" w:rsidRDefault="009E6B6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Identity</w:t>
            </w:r>
          </w:p>
          <w:p w:rsidR="00832D61" w:rsidRDefault="009E6B6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 Solution</w:t>
            </w:r>
          </w:p>
          <w:p w:rsidR="007961F4" w:rsidRDefault="009E6B6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All Reals</w:t>
            </w:r>
          </w:p>
          <w:p w:rsidR="007961F4" w:rsidRDefault="009E6B6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Undo</w:t>
            </w:r>
          </w:p>
          <w:p w:rsidR="007961F4" w:rsidRPr="00A73EB8" w:rsidRDefault="009E6B6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Balance</w:t>
            </w:r>
          </w:p>
        </w:tc>
        <w:tc>
          <w:tcPr>
            <w:tcW w:w="3420" w:type="dxa"/>
            <w:vAlign w:val="center"/>
          </w:tcPr>
          <w:p w:rsidR="0080537B" w:rsidRDefault="007961F4" w:rsidP="00A5565A">
            <w:pPr>
              <w:jc w:val="center"/>
            </w:pPr>
            <w:r>
              <w:t>Solving steps booklet</w:t>
            </w:r>
          </w:p>
          <w:p w:rsidR="007961F4" w:rsidRDefault="007961F4" w:rsidP="00A5565A">
            <w:pPr>
              <w:jc w:val="center"/>
            </w:pPr>
            <w:r>
              <w:t>Guided notes</w:t>
            </w:r>
          </w:p>
          <w:p w:rsidR="007961F4" w:rsidRDefault="007961F4" w:rsidP="00A5565A">
            <w:pPr>
              <w:jc w:val="center"/>
            </w:pPr>
            <w:r>
              <w:t>Balance packet</w:t>
            </w:r>
          </w:p>
          <w:p w:rsidR="007961F4" w:rsidRDefault="007961F4" w:rsidP="00A5565A">
            <w:pPr>
              <w:jc w:val="center"/>
            </w:pPr>
            <w:r>
              <w:t>Tech check with laptops</w:t>
            </w:r>
          </w:p>
          <w:p w:rsidR="007961F4" w:rsidRDefault="007961F4" w:rsidP="00A5565A">
            <w:pPr>
              <w:jc w:val="center"/>
            </w:pPr>
            <w:r>
              <w:t>Kahoot</w:t>
            </w:r>
          </w:p>
          <w:p w:rsidR="007961F4" w:rsidRDefault="007961F4" w:rsidP="00A5565A">
            <w:pPr>
              <w:jc w:val="center"/>
            </w:pPr>
            <w:r>
              <w:t>By the Shapes activity</w:t>
            </w:r>
          </w:p>
          <w:p w:rsidR="007961F4" w:rsidRDefault="009E6B67" w:rsidP="00A5565A">
            <w:pPr>
              <w:jc w:val="center"/>
            </w:pPr>
            <w:r>
              <w:t>BrainG</w:t>
            </w:r>
            <w:r w:rsidR="007961F4">
              <w:t>enie</w:t>
            </w:r>
          </w:p>
          <w:p w:rsidR="007961F4" w:rsidRPr="002F1426" w:rsidRDefault="007961F4" w:rsidP="00A5565A">
            <w:pPr>
              <w:jc w:val="center"/>
              <w:rPr>
                <w:b/>
              </w:rPr>
            </w:pPr>
            <w:r>
              <w:t>Special solutions organizer</w:t>
            </w:r>
          </w:p>
        </w:tc>
        <w:tc>
          <w:tcPr>
            <w:tcW w:w="2880" w:type="dxa"/>
            <w:vAlign w:val="center"/>
          </w:tcPr>
          <w:p w:rsidR="0080537B" w:rsidRDefault="007961F4" w:rsidP="00A5565A">
            <w:pPr>
              <w:spacing w:after="120"/>
              <w:jc w:val="center"/>
            </w:pPr>
            <w:r>
              <w:t>Unit quizzes</w:t>
            </w:r>
          </w:p>
          <w:p w:rsidR="007961F4" w:rsidRDefault="007961F4" w:rsidP="00A5565A">
            <w:pPr>
              <w:spacing w:after="120"/>
              <w:jc w:val="center"/>
            </w:pPr>
            <w:r>
              <w:t>Unit 2 test</w:t>
            </w:r>
          </w:p>
          <w:p w:rsidR="007961F4" w:rsidRDefault="007961F4" w:rsidP="00A5565A">
            <w:pPr>
              <w:spacing w:after="120"/>
              <w:jc w:val="center"/>
            </w:pPr>
            <w:r>
              <w:t>Tech check</w:t>
            </w:r>
          </w:p>
          <w:p w:rsidR="007961F4" w:rsidRPr="00DB305D" w:rsidRDefault="009E6B67" w:rsidP="009E6B67">
            <w:pPr>
              <w:spacing w:after="120"/>
              <w:jc w:val="center"/>
              <w:rPr>
                <w:sz w:val="18"/>
              </w:rPr>
            </w:pPr>
            <w:r>
              <w:t>B</w:t>
            </w:r>
            <w:r w:rsidR="007961F4">
              <w:t>rain</w:t>
            </w:r>
            <w:r>
              <w:t>G</w:t>
            </w:r>
            <w:r w:rsidR="007961F4">
              <w:t>enie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961F4" w:rsidP="00A5565A">
            <w:pPr>
              <w:jc w:val="center"/>
            </w:pPr>
            <w:r>
              <w:t>Consecutive Integers</w:t>
            </w:r>
          </w:p>
        </w:tc>
        <w:tc>
          <w:tcPr>
            <w:tcW w:w="1890" w:type="dxa"/>
            <w:vAlign w:val="center"/>
          </w:tcPr>
          <w:p w:rsidR="002717B6" w:rsidRPr="00A73EB8" w:rsidRDefault="007961F4" w:rsidP="00A5565A">
            <w:pPr>
              <w:jc w:val="center"/>
            </w:pPr>
            <w:r>
              <w:t>A1.1.2.1.1</w:t>
            </w:r>
          </w:p>
        </w:tc>
        <w:tc>
          <w:tcPr>
            <w:tcW w:w="3420" w:type="dxa"/>
            <w:vAlign w:val="center"/>
          </w:tcPr>
          <w:p w:rsidR="00990086" w:rsidRDefault="009E6B6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Consecutive</w:t>
            </w:r>
          </w:p>
          <w:p w:rsidR="007961F4" w:rsidRDefault="009E6B6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Consecutive Odd</w:t>
            </w:r>
          </w:p>
          <w:p w:rsidR="007961F4" w:rsidRPr="00A73EB8" w:rsidRDefault="009E6B6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Consecutive Even</w:t>
            </w:r>
          </w:p>
        </w:tc>
        <w:tc>
          <w:tcPr>
            <w:tcW w:w="3420" w:type="dxa"/>
            <w:vAlign w:val="center"/>
          </w:tcPr>
          <w:p w:rsidR="002717B6" w:rsidRDefault="007961F4" w:rsidP="00A5565A">
            <w:pPr>
              <w:jc w:val="center"/>
            </w:pPr>
            <w:r>
              <w:t>Graphic organizer</w:t>
            </w:r>
          </w:p>
          <w:p w:rsidR="007961F4" w:rsidRPr="002F1426" w:rsidRDefault="00D55F1A" w:rsidP="00A5565A">
            <w:pPr>
              <w:jc w:val="center"/>
              <w:rPr>
                <w:b/>
              </w:rPr>
            </w:pPr>
            <w:r>
              <w:t>Practice sheet</w:t>
            </w:r>
          </w:p>
        </w:tc>
        <w:tc>
          <w:tcPr>
            <w:tcW w:w="2880" w:type="dxa"/>
            <w:vAlign w:val="center"/>
          </w:tcPr>
          <w:p w:rsidR="002717B6" w:rsidRPr="00DB305D" w:rsidRDefault="00D55F1A" w:rsidP="00A5565A">
            <w:pPr>
              <w:spacing w:after="120"/>
              <w:jc w:val="center"/>
              <w:rPr>
                <w:sz w:val="18"/>
              </w:rPr>
            </w:pPr>
            <w:r>
              <w:t>Unit 2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05162"/>
    <w:rsid w:val="001951E8"/>
    <w:rsid w:val="001E1FF2"/>
    <w:rsid w:val="00243906"/>
    <w:rsid w:val="002717B6"/>
    <w:rsid w:val="002F1426"/>
    <w:rsid w:val="002F1966"/>
    <w:rsid w:val="002F4ED1"/>
    <w:rsid w:val="003154BD"/>
    <w:rsid w:val="003A1F67"/>
    <w:rsid w:val="00430277"/>
    <w:rsid w:val="004D4FCE"/>
    <w:rsid w:val="005E38FC"/>
    <w:rsid w:val="00611B54"/>
    <w:rsid w:val="007961F4"/>
    <w:rsid w:val="007A147C"/>
    <w:rsid w:val="007F0C34"/>
    <w:rsid w:val="0080537B"/>
    <w:rsid w:val="00832D61"/>
    <w:rsid w:val="008902B0"/>
    <w:rsid w:val="00990086"/>
    <w:rsid w:val="009A0FC1"/>
    <w:rsid w:val="009E6B67"/>
    <w:rsid w:val="00A73EB8"/>
    <w:rsid w:val="00AC2828"/>
    <w:rsid w:val="00B149C5"/>
    <w:rsid w:val="00B477DC"/>
    <w:rsid w:val="00B963EA"/>
    <w:rsid w:val="00BE53BF"/>
    <w:rsid w:val="00C7244C"/>
    <w:rsid w:val="00C94F98"/>
    <w:rsid w:val="00D55F1A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1BE4D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694C7-C99E-4948-937D-7D5BE3BCB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</Template>
  <TotalTime>3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Upham, Nikki T.</cp:lastModifiedBy>
  <cp:revision>5</cp:revision>
  <dcterms:created xsi:type="dcterms:W3CDTF">2017-06-27T15:07:00Z</dcterms:created>
  <dcterms:modified xsi:type="dcterms:W3CDTF">2017-09-22T16:22:00Z</dcterms:modified>
</cp:coreProperties>
</file>