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2C54F8" w:rsidRPr="009239DE">
        <w:rPr>
          <w:b/>
          <w:u w:val="single"/>
        </w:rPr>
        <w:t>Applied Mathematics I</w:t>
      </w:r>
      <w:r w:rsidR="0013050E">
        <w:rPr>
          <w:u w:val="single"/>
        </w:rPr>
        <w:tab/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>Grade</w:t>
      </w:r>
      <w:r w:rsidRPr="009239DE">
        <w:rPr>
          <w:b/>
        </w:rPr>
        <w:t xml:space="preserve">: </w:t>
      </w:r>
      <w:r w:rsidR="0013050E" w:rsidRPr="009239DE">
        <w:rPr>
          <w:b/>
          <w:u w:val="single"/>
        </w:rPr>
        <w:t>10-11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0C718F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13050E">
              <w:rPr>
                <w:b/>
              </w:rPr>
              <w:t xml:space="preserve">Unit </w:t>
            </w:r>
            <w:r w:rsidR="000C718F">
              <w:rPr>
                <w:b/>
              </w:rPr>
              <w:t>4</w:t>
            </w:r>
            <w:r w:rsidR="0013050E" w:rsidRPr="00AC4EBB">
              <w:t xml:space="preserve">, </w:t>
            </w:r>
            <w:r w:rsidR="000C718F">
              <w:rPr>
                <w:b/>
              </w:rPr>
              <w:t>Graphs and Charts (Locating Information)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BC65BE">
              <w:rPr>
                <w:b/>
              </w:rPr>
              <w:t xml:space="preserve"> 20-22 </w:t>
            </w:r>
            <w:r w:rsidR="0013050E" w:rsidRPr="00AC4EBB">
              <w:rPr>
                <w:b/>
              </w:rPr>
              <w:t>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13050E">
              <w:t>How do we</w:t>
            </w:r>
            <w:r w:rsidR="000C718F">
              <w:t xml:space="preserve"> locate information from graphs and charts to solve problems?</w:t>
            </w:r>
            <w:r w:rsidR="00AC4EBB">
              <w:t xml:space="preserve"> </w:t>
            </w:r>
          </w:p>
          <w:p w:rsidR="00D97955" w:rsidRDefault="00D97955" w:rsidP="00D97955"/>
        </w:tc>
      </w:tr>
    </w:tbl>
    <w:p w:rsidR="009A0FC1" w:rsidRDefault="00757A36" w:rsidP="009A0FC1">
      <w:r>
        <w:t>*Using College and Career Readiness Standards (from ACT)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0C718F" w:rsidP="00A5565A">
            <w:pPr>
              <w:jc w:val="center"/>
            </w:pPr>
            <w:r>
              <w:t>Finding information and adding missing information from graphics</w:t>
            </w:r>
          </w:p>
        </w:tc>
        <w:tc>
          <w:tcPr>
            <w:tcW w:w="1890" w:type="dxa"/>
            <w:vAlign w:val="center"/>
          </w:tcPr>
          <w:p w:rsidR="004C4C11" w:rsidRDefault="00DF4340" w:rsidP="000C718F">
            <w:pPr>
              <w:jc w:val="center"/>
            </w:pPr>
            <w:r>
              <w:t>S201</w:t>
            </w:r>
          </w:p>
          <w:p w:rsidR="00DF4340" w:rsidRPr="00A73EB8" w:rsidRDefault="00DF4340" w:rsidP="000C718F">
            <w:pPr>
              <w:jc w:val="center"/>
            </w:pPr>
            <w:r>
              <w:t>S202</w:t>
            </w:r>
          </w:p>
        </w:tc>
        <w:tc>
          <w:tcPr>
            <w:tcW w:w="3420" w:type="dxa"/>
            <w:vAlign w:val="center"/>
          </w:tcPr>
          <w:p w:rsidR="00430277" w:rsidRDefault="00DF4340" w:rsidP="003C35B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Graph, chart, table, data, axes, labels, units</w:t>
            </w:r>
          </w:p>
          <w:p w:rsidR="00B75FC9" w:rsidRPr="00A73EB8" w:rsidRDefault="00B75FC9" w:rsidP="00B75FC9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B75FC9" w:rsidRDefault="00B75FC9" w:rsidP="0042638A"/>
          <w:p w:rsidR="0042638A" w:rsidRDefault="009239DE" w:rsidP="0042638A">
            <w:r>
              <w:t>2</w:t>
            </w:r>
            <w:r w:rsidR="0042638A">
              <w:t xml:space="preserve"> days</w:t>
            </w:r>
          </w:p>
          <w:p w:rsidR="00A73EB8" w:rsidRDefault="0042638A" w:rsidP="00B75FC9">
            <w:r>
              <w:t xml:space="preserve">Workbook, </w:t>
            </w:r>
            <w:r w:rsidR="003C35B9">
              <w:rPr>
                <w:i/>
              </w:rPr>
              <w:t xml:space="preserve">Workplace Skills: </w:t>
            </w:r>
            <w:r w:rsidR="006521CB">
              <w:rPr>
                <w:i/>
              </w:rPr>
              <w:t>Locating Information</w:t>
            </w:r>
            <w:r w:rsidR="003C35B9">
              <w:t>, Lesson</w:t>
            </w:r>
            <w:r w:rsidR="00BC65BE">
              <w:t>s</w:t>
            </w:r>
            <w:r w:rsidR="006521CB">
              <w:t xml:space="preserve"> 1,2</w:t>
            </w:r>
          </w:p>
          <w:p w:rsidR="00B75FC9" w:rsidRPr="00C83A2A" w:rsidRDefault="00B75FC9" w:rsidP="00B75FC9"/>
        </w:tc>
        <w:tc>
          <w:tcPr>
            <w:tcW w:w="2880" w:type="dxa"/>
            <w:vAlign w:val="center"/>
          </w:tcPr>
          <w:p w:rsidR="00A73EB8" w:rsidRPr="00DB305D" w:rsidRDefault="00A73EB8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A73EB8" w:rsidRPr="001951E8" w:rsidRDefault="004C4C11" w:rsidP="007A147C">
      <w:pPr>
        <w:spacing w:after="0"/>
        <w:rPr>
          <w:sz w:val="4"/>
        </w:rPr>
      </w:pPr>
      <w:r>
        <w:rPr>
          <w:sz w:val="4"/>
        </w:rPr>
        <w:t>2</w:t>
      </w: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0C718F" w:rsidP="00A5565A">
            <w:pPr>
              <w:jc w:val="center"/>
            </w:pPr>
            <w:r>
              <w:t>Summarizing information from graphics</w:t>
            </w:r>
            <w:r w:rsidR="00F35308">
              <w:t xml:space="preserve"> </w:t>
            </w:r>
          </w:p>
        </w:tc>
        <w:tc>
          <w:tcPr>
            <w:tcW w:w="1890" w:type="dxa"/>
            <w:vAlign w:val="center"/>
          </w:tcPr>
          <w:p w:rsidR="00DF4340" w:rsidRDefault="00DF4340" w:rsidP="00A5565A">
            <w:pPr>
              <w:jc w:val="center"/>
            </w:pPr>
            <w:r>
              <w:t>S301</w:t>
            </w:r>
          </w:p>
          <w:p w:rsidR="00DF4340" w:rsidRDefault="00DF4340" w:rsidP="00A5565A">
            <w:pPr>
              <w:jc w:val="center"/>
            </w:pPr>
            <w:r>
              <w:t>S303</w:t>
            </w:r>
          </w:p>
          <w:p w:rsidR="00DF4340" w:rsidRDefault="00DF4340" w:rsidP="00A5565A">
            <w:pPr>
              <w:jc w:val="center"/>
            </w:pPr>
            <w:r>
              <w:t>S304</w:t>
            </w:r>
          </w:p>
          <w:p w:rsidR="00DF4340" w:rsidRPr="00A73EB8" w:rsidRDefault="00DF4340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DF4340" w:rsidRDefault="00DF4340" w:rsidP="00DF434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Graph, chart, table, data, axes, labels, units</w:t>
            </w:r>
            <w:r>
              <w:t>, summarize</w:t>
            </w:r>
          </w:p>
          <w:p w:rsidR="00430277" w:rsidRPr="00A73EB8" w:rsidRDefault="00430277" w:rsidP="00DF4340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757A36" w:rsidRDefault="00757A36" w:rsidP="00757A36"/>
          <w:p w:rsidR="006521CB" w:rsidRDefault="00BC65BE" w:rsidP="006521CB">
            <w:r>
              <w:t>4</w:t>
            </w:r>
            <w:r w:rsidR="006521CB">
              <w:t xml:space="preserve"> days</w:t>
            </w:r>
          </w:p>
          <w:p w:rsidR="006521CB" w:rsidRDefault="006521CB" w:rsidP="006521CB">
            <w:r>
              <w:t xml:space="preserve">Workbook, </w:t>
            </w:r>
            <w:r>
              <w:rPr>
                <w:i/>
              </w:rPr>
              <w:t>Workplace Skills: Locating Information</w:t>
            </w:r>
            <w:r>
              <w:t>, Lesson</w:t>
            </w:r>
            <w:r w:rsidR="00BC65BE">
              <w:t>s 3,4,5</w:t>
            </w:r>
          </w:p>
          <w:p w:rsidR="004C4C11" w:rsidRPr="002F1426" w:rsidRDefault="004C4C11" w:rsidP="004C4C11">
            <w:pPr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80537B" w:rsidRPr="00DB305D" w:rsidRDefault="0080537B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0C718F" w:rsidP="00A5565A">
            <w:pPr>
              <w:jc w:val="center"/>
            </w:pPr>
            <w:r>
              <w:t>Identifying and Comparing trends from graphics</w:t>
            </w:r>
          </w:p>
        </w:tc>
        <w:tc>
          <w:tcPr>
            <w:tcW w:w="1890" w:type="dxa"/>
            <w:vAlign w:val="center"/>
          </w:tcPr>
          <w:p w:rsidR="004C4C11" w:rsidRDefault="00DF4340" w:rsidP="00A5565A">
            <w:pPr>
              <w:jc w:val="center"/>
            </w:pPr>
            <w:r>
              <w:t>AF303</w:t>
            </w:r>
          </w:p>
          <w:p w:rsidR="00DF4340" w:rsidRDefault="00DF4340" w:rsidP="00A5565A">
            <w:pPr>
              <w:jc w:val="center"/>
            </w:pPr>
            <w:r>
              <w:t>S502</w:t>
            </w:r>
          </w:p>
          <w:p w:rsidR="00DF4340" w:rsidRDefault="00DF4340" w:rsidP="00A5565A">
            <w:pPr>
              <w:jc w:val="center"/>
            </w:pPr>
          </w:p>
          <w:p w:rsidR="008A2AF0" w:rsidRPr="00A73EB8" w:rsidRDefault="008A2AF0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Pr="00A73EB8" w:rsidRDefault="00DF434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Graph, chart, table, data, axes, labels, units, trend, increase, decrease, constant, percent increase</w:t>
            </w:r>
          </w:p>
        </w:tc>
        <w:tc>
          <w:tcPr>
            <w:tcW w:w="3420" w:type="dxa"/>
            <w:vAlign w:val="center"/>
          </w:tcPr>
          <w:p w:rsidR="009239DE" w:rsidRDefault="009239DE" w:rsidP="0042638A"/>
          <w:p w:rsidR="006521CB" w:rsidRDefault="00BC65BE" w:rsidP="006521CB">
            <w:r>
              <w:t>3</w:t>
            </w:r>
            <w:r w:rsidR="006521CB">
              <w:t xml:space="preserve"> days</w:t>
            </w:r>
          </w:p>
          <w:p w:rsidR="006521CB" w:rsidRDefault="006521CB" w:rsidP="006521CB">
            <w:r>
              <w:t xml:space="preserve">Workbook, </w:t>
            </w:r>
            <w:r>
              <w:rPr>
                <w:i/>
              </w:rPr>
              <w:t>Workplace Skills: Locating Information</w:t>
            </w:r>
            <w:r>
              <w:t>, Lesson</w:t>
            </w:r>
            <w:r w:rsidR="00BC65BE">
              <w:t>s 6,7</w:t>
            </w:r>
          </w:p>
          <w:p w:rsidR="0080537B" w:rsidRPr="002F1426" w:rsidRDefault="0080537B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80537B" w:rsidRPr="00DB305D" w:rsidRDefault="0080537B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0C718F" w:rsidP="00A5565A">
            <w:pPr>
              <w:jc w:val="center"/>
            </w:pPr>
            <w:r>
              <w:t>Applying Information from Graphics to solve Problems</w:t>
            </w:r>
          </w:p>
        </w:tc>
        <w:tc>
          <w:tcPr>
            <w:tcW w:w="1890" w:type="dxa"/>
            <w:vAlign w:val="center"/>
          </w:tcPr>
          <w:p w:rsidR="00B75FC9" w:rsidRDefault="00DF4340" w:rsidP="000C718F">
            <w:pPr>
              <w:jc w:val="center"/>
            </w:pPr>
            <w:r>
              <w:t>N401</w:t>
            </w:r>
          </w:p>
          <w:p w:rsidR="00DF4340" w:rsidRDefault="00DF4340" w:rsidP="000C718F">
            <w:pPr>
              <w:jc w:val="center"/>
            </w:pPr>
            <w:r>
              <w:t>AF403</w:t>
            </w:r>
          </w:p>
          <w:p w:rsidR="00DF4340" w:rsidRDefault="00DF4340" w:rsidP="000C718F">
            <w:pPr>
              <w:jc w:val="center"/>
            </w:pPr>
            <w:r>
              <w:t>AF501</w:t>
            </w:r>
          </w:p>
          <w:p w:rsidR="00DF4340" w:rsidRDefault="00DF4340" w:rsidP="000C718F">
            <w:pPr>
              <w:jc w:val="center"/>
            </w:pPr>
            <w:r>
              <w:t>S502</w:t>
            </w:r>
          </w:p>
          <w:p w:rsidR="00DF4340" w:rsidRPr="00A73EB8" w:rsidRDefault="00DF4340" w:rsidP="000C718F">
            <w:pPr>
              <w:jc w:val="center"/>
            </w:pPr>
            <w:r>
              <w:t>S505</w:t>
            </w:r>
          </w:p>
        </w:tc>
        <w:tc>
          <w:tcPr>
            <w:tcW w:w="3420" w:type="dxa"/>
            <w:vAlign w:val="center"/>
          </w:tcPr>
          <w:p w:rsidR="00990086" w:rsidRPr="00A73EB8" w:rsidRDefault="00DF434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Graph, chart, table, data, axes, labels, units, trend, increase, decrease, constant, percent increase</w:t>
            </w:r>
          </w:p>
        </w:tc>
        <w:tc>
          <w:tcPr>
            <w:tcW w:w="3420" w:type="dxa"/>
            <w:vAlign w:val="center"/>
          </w:tcPr>
          <w:p w:rsidR="004C4C11" w:rsidRDefault="004C4C11" w:rsidP="00757A36"/>
          <w:p w:rsidR="006521CB" w:rsidRDefault="00BC65BE" w:rsidP="006521CB">
            <w:r>
              <w:t>6</w:t>
            </w:r>
            <w:r w:rsidR="006521CB">
              <w:t xml:space="preserve"> days</w:t>
            </w:r>
          </w:p>
          <w:p w:rsidR="006521CB" w:rsidRDefault="006521CB" w:rsidP="006521CB">
            <w:r>
              <w:t xml:space="preserve">Workbook, </w:t>
            </w:r>
            <w:r>
              <w:rPr>
                <w:i/>
              </w:rPr>
              <w:t>Workplace Skills: Locating Information</w:t>
            </w:r>
            <w:r>
              <w:t>, Lesson</w:t>
            </w:r>
            <w:r w:rsidR="00BC65BE">
              <w:t>s 8-14</w:t>
            </w:r>
          </w:p>
          <w:p w:rsidR="00757A36" w:rsidRDefault="00757A36" w:rsidP="00757A36"/>
          <w:p w:rsidR="002717B6" w:rsidRPr="002F1426" w:rsidRDefault="002717B6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2F11E9" w:rsidRPr="001951E8" w:rsidRDefault="002F11E9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0C718F" w:rsidP="00A5565A">
            <w:pPr>
              <w:jc w:val="center"/>
            </w:pPr>
            <w:r>
              <w:t>Construction of Graphics to Summarizing Information</w:t>
            </w:r>
          </w:p>
        </w:tc>
        <w:tc>
          <w:tcPr>
            <w:tcW w:w="1890" w:type="dxa"/>
            <w:vAlign w:val="center"/>
          </w:tcPr>
          <w:p w:rsidR="00B75FC9" w:rsidRDefault="00DF4340" w:rsidP="00C83A2A">
            <w:pPr>
              <w:jc w:val="center"/>
            </w:pPr>
            <w:r>
              <w:t>S505</w:t>
            </w:r>
          </w:p>
          <w:p w:rsidR="00DF4340" w:rsidRDefault="00DF4340" w:rsidP="00C83A2A">
            <w:pPr>
              <w:jc w:val="center"/>
            </w:pPr>
            <w:r>
              <w:t>S502</w:t>
            </w:r>
          </w:p>
          <w:p w:rsidR="00DF4340" w:rsidRPr="00A73EB8" w:rsidRDefault="00DF4340" w:rsidP="00C83A2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Pr="00A73EB8" w:rsidRDefault="00DF434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Graph, chart, table, data, axes, labels, units, trend, increase, decrease, constant, percent increase</w:t>
            </w:r>
            <w:bookmarkStart w:id="0" w:name="_GoBack"/>
            <w:bookmarkEnd w:id="0"/>
          </w:p>
        </w:tc>
        <w:tc>
          <w:tcPr>
            <w:tcW w:w="3420" w:type="dxa"/>
            <w:vAlign w:val="center"/>
          </w:tcPr>
          <w:p w:rsidR="008B7CBD" w:rsidRDefault="008B7CBD" w:rsidP="008B7CBD"/>
          <w:p w:rsidR="006521CB" w:rsidRDefault="00BC65BE" w:rsidP="006521CB">
            <w:r>
              <w:t>5</w:t>
            </w:r>
            <w:r w:rsidR="006521CB">
              <w:t xml:space="preserve"> days</w:t>
            </w:r>
          </w:p>
          <w:p w:rsidR="006521CB" w:rsidRDefault="006521CB" w:rsidP="006521CB">
            <w:r>
              <w:t xml:space="preserve">Workbook, </w:t>
            </w:r>
            <w:r>
              <w:rPr>
                <w:i/>
              </w:rPr>
              <w:t>Workplace Skills: Locating Information</w:t>
            </w:r>
            <w:r>
              <w:t xml:space="preserve">, Lesson </w:t>
            </w:r>
            <w:r w:rsidR="00BC65BE">
              <w:t>1-14</w:t>
            </w:r>
          </w:p>
          <w:p w:rsidR="00BC65BE" w:rsidRDefault="00BC65BE" w:rsidP="006521CB"/>
          <w:p w:rsidR="00C209CF" w:rsidRDefault="00C209CF" w:rsidP="0042638A"/>
          <w:p w:rsidR="00C209CF" w:rsidRDefault="00C209CF" w:rsidP="0042638A"/>
          <w:p w:rsidR="002717B6" w:rsidRPr="002F1426" w:rsidRDefault="002717B6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0C718F"/>
    <w:rsid w:val="001020BB"/>
    <w:rsid w:val="00120692"/>
    <w:rsid w:val="0013050E"/>
    <w:rsid w:val="001951E8"/>
    <w:rsid w:val="001A0DA5"/>
    <w:rsid w:val="001B1B29"/>
    <w:rsid w:val="001E06E5"/>
    <w:rsid w:val="001E1FF2"/>
    <w:rsid w:val="00243906"/>
    <w:rsid w:val="002717B6"/>
    <w:rsid w:val="002C54F8"/>
    <w:rsid w:val="002F11E9"/>
    <w:rsid w:val="002F1426"/>
    <w:rsid w:val="002F1966"/>
    <w:rsid w:val="003154BD"/>
    <w:rsid w:val="003A1F67"/>
    <w:rsid w:val="003C35B9"/>
    <w:rsid w:val="0042638A"/>
    <w:rsid w:val="00430277"/>
    <w:rsid w:val="004C4C11"/>
    <w:rsid w:val="004D4FCE"/>
    <w:rsid w:val="00542CAC"/>
    <w:rsid w:val="005A1446"/>
    <w:rsid w:val="005E38FC"/>
    <w:rsid w:val="00611B54"/>
    <w:rsid w:val="006521CB"/>
    <w:rsid w:val="006A7D27"/>
    <w:rsid w:val="00705398"/>
    <w:rsid w:val="00735A17"/>
    <w:rsid w:val="00757A36"/>
    <w:rsid w:val="007A147C"/>
    <w:rsid w:val="007F0C34"/>
    <w:rsid w:val="0080537B"/>
    <w:rsid w:val="008668B6"/>
    <w:rsid w:val="008902B0"/>
    <w:rsid w:val="0089574F"/>
    <w:rsid w:val="008A2AF0"/>
    <w:rsid w:val="008B7CBD"/>
    <w:rsid w:val="009239DE"/>
    <w:rsid w:val="00924C29"/>
    <w:rsid w:val="0095438A"/>
    <w:rsid w:val="00990086"/>
    <w:rsid w:val="009A0FC1"/>
    <w:rsid w:val="009D5CE8"/>
    <w:rsid w:val="00A73EB8"/>
    <w:rsid w:val="00AC2828"/>
    <w:rsid w:val="00AC4EBB"/>
    <w:rsid w:val="00B149C5"/>
    <w:rsid w:val="00B477DC"/>
    <w:rsid w:val="00B75FC9"/>
    <w:rsid w:val="00B963EA"/>
    <w:rsid w:val="00BC65BE"/>
    <w:rsid w:val="00BE53BF"/>
    <w:rsid w:val="00C209CF"/>
    <w:rsid w:val="00C35618"/>
    <w:rsid w:val="00C83A2A"/>
    <w:rsid w:val="00C94F98"/>
    <w:rsid w:val="00D0242B"/>
    <w:rsid w:val="00D969C2"/>
    <w:rsid w:val="00D97955"/>
    <w:rsid w:val="00DB305D"/>
    <w:rsid w:val="00DE5063"/>
    <w:rsid w:val="00DF4340"/>
    <w:rsid w:val="00E60AA9"/>
    <w:rsid w:val="00EF1B39"/>
    <w:rsid w:val="00F35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0CFAAB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1167B3-4EB6-43B1-B8ED-B357501622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11</TotalTime>
  <Pages>2</Pages>
  <Words>237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Watkins, Christina</cp:lastModifiedBy>
  <cp:revision>6</cp:revision>
  <dcterms:created xsi:type="dcterms:W3CDTF">2018-07-10T14:44:00Z</dcterms:created>
  <dcterms:modified xsi:type="dcterms:W3CDTF">2018-07-10T14:56:00Z</dcterms:modified>
</cp:coreProperties>
</file>