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44135">
        <w:rPr>
          <w:b/>
        </w:rPr>
        <w:t xml:space="preserve"> AP Latin Verse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44135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44135" w:rsidRDefault="002F1426" w:rsidP="00E62599">
            <w:pPr>
              <w:rPr>
                <w:b/>
                <w:u w:val="single"/>
              </w:rPr>
            </w:pPr>
            <w:r w:rsidRPr="002F1426">
              <w:rPr>
                <w:b/>
              </w:rPr>
              <w:t>Unit (Name/Number):</w:t>
            </w:r>
            <w:r w:rsidR="00244135">
              <w:rPr>
                <w:b/>
              </w:rPr>
              <w:t xml:space="preserve">People, Gods and Places of the </w:t>
            </w:r>
            <w:r w:rsidR="00244135">
              <w:rPr>
                <w:b/>
                <w:u w:val="single"/>
              </w:rPr>
              <w:t>Aeneid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244135">
              <w:rPr>
                <w:b/>
              </w:rPr>
              <w:t xml:space="preserve">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0004A" w:rsidRPr="007922EE" w:rsidRDefault="002F1426" w:rsidP="00244135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  <w:u w:val="single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44135">
              <w:rPr>
                <w:b/>
              </w:rPr>
              <w:t xml:space="preserve">What characters do we meet in the </w:t>
            </w:r>
            <w:r w:rsidR="00244135">
              <w:rPr>
                <w:b/>
                <w:u w:val="single"/>
              </w:rPr>
              <w:t xml:space="preserve">Aeneid? </w:t>
            </w:r>
            <w:r w:rsidR="00244135">
              <w:rPr>
                <w:b/>
              </w:rPr>
              <w:t xml:space="preserve"> What role do the gods play in the </w:t>
            </w:r>
            <w:r w:rsidR="00244135">
              <w:rPr>
                <w:b/>
                <w:u w:val="single"/>
              </w:rPr>
              <w:t xml:space="preserve">Aeneid? </w:t>
            </w:r>
            <w:r w:rsidR="00244135">
              <w:rPr>
                <w:b/>
              </w:rPr>
              <w:t xml:space="preserve">  Where are the places in the world where the events of the </w:t>
            </w:r>
            <w:r w:rsidR="00244135">
              <w:rPr>
                <w:b/>
                <w:u w:val="single"/>
              </w:rPr>
              <w:t>Aeneid</w:t>
            </w:r>
            <w:r w:rsidR="00244135">
              <w:rPr>
                <w:b/>
              </w:rPr>
              <w:t xml:space="preserve"> happened? </w:t>
            </w:r>
            <w:r w:rsidR="007922EE">
              <w:rPr>
                <w:b/>
              </w:rPr>
              <w:t xml:space="preserve">What can we learn about the culture of the ancient Roman Empire from reading the </w:t>
            </w:r>
            <w:r w:rsidR="007922EE">
              <w:rPr>
                <w:b/>
                <w:u w:val="single"/>
              </w:rPr>
              <w:t>Aeneid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44135" w:rsidP="00F0004A">
            <w:r>
              <w:t>Gods/</w:t>
            </w:r>
            <w:r w:rsidR="003E12DD">
              <w:t>goddesses</w:t>
            </w:r>
          </w:p>
        </w:tc>
        <w:tc>
          <w:tcPr>
            <w:tcW w:w="1890" w:type="dxa"/>
            <w:vAlign w:val="center"/>
          </w:tcPr>
          <w:p w:rsidR="00A73EB8" w:rsidRPr="00A73EB8" w:rsidRDefault="00244135" w:rsidP="00A5565A">
            <w:pPr>
              <w:jc w:val="center"/>
            </w:pPr>
            <w:r>
              <w:t>12.2.1.S4.E 12.2.1.S4.F , 12.2.1.S3.B, 12.2.1.S4.</w:t>
            </w:r>
            <w:r w:rsidR="003E12DD">
              <w:t>B,</w:t>
            </w:r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915833" w:rsidRPr="00A73EB8" w:rsidRDefault="003E12DD" w:rsidP="0024413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Gods and goddesses of Olympus i.e.-Juno, Jupiter, Mercury etc., names of the winds </w:t>
            </w:r>
          </w:p>
        </w:tc>
        <w:tc>
          <w:tcPr>
            <w:tcW w:w="3420" w:type="dxa"/>
            <w:vAlign w:val="center"/>
          </w:tcPr>
          <w:p w:rsidR="00A73EB8" w:rsidRPr="002F1426" w:rsidRDefault="003E12DD" w:rsidP="00A5565A">
            <w:pPr>
              <w:jc w:val="center"/>
              <w:rPr>
                <w:b/>
              </w:rPr>
            </w:pPr>
            <w:r>
              <w:t xml:space="preserve">Video clips, </w:t>
            </w:r>
            <w:r w:rsidR="00F0004A">
              <w:t>class activities and exercises, book exercises, internet activities, games, graphic organizer, notes</w:t>
            </w:r>
            <w:r>
              <w:t xml:space="preserve">, mythology packets, character analysis, games </w:t>
            </w:r>
          </w:p>
        </w:tc>
        <w:tc>
          <w:tcPr>
            <w:tcW w:w="2880" w:type="dxa"/>
            <w:vAlign w:val="center"/>
          </w:tcPr>
          <w:p w:rsidR="00F0004A" w:rsidRPr="00F0004A" w:rsidRDefault="003E12DD" w:rsidP="00F0004A">
            <w:pPr>
              <w:spacing w:after="120"/>
              <w:jc w:val="center"/>
            </w:pPr>
            <w:r>
              <w:t xml:space="preserve">Formative and summative assessments, performance tasks, Mythology trading cards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E12DD" w:rsidP="00A5565A">
            <w:pPr>
              <w:jc w:val="center"/>
            </w:pPr>
            <w:r>
              <w:t xml:space="preserve">Greeks vs. Trojans </w:t>
            </w:r>
          </w:p>
        </w:tc>
        <w:tc>
          <w:tcPr>
            <w:tcW w:w="1890" w:type="dxa"/>
            <w:vAlign w:val="center"/>
          </w:tcPr>
          <w:p w:rsidR="0080537B" w:rsidRPr="00A73EB8" w:rsidRDefault="003E12DD" w:rsidP="003E12DD">
            <w:r>
              <w:t>12.2.1.S4.E 12.2.1.S4.F , 12.2.1.S3.B, 12.2.1.S4.B,</w:t>
            </w:r>
          </w:p>
        </w:tc>
        <w:tc>
          <w:tcPr>
            <w:tcW w:w="3420" w:type="dxa"/>
            <w:vAlign w:val="center"/>
          </w:tcPr>
          <w:p w:rsidR="00430277" w:rsidRPr="00A73EB8" w:rsidRDefault="003E12DD" w:rsidP="00915833">
            <w:pPr>
              <w:pStyle w:val="ListParagraph"/>
              <w:ind w:left="360"/>
            </w:pPr>
            <w:r>
              <w:t>Aeneas, Dido, different names for Greeks vs Trojans, leaders and soldiers fighting African tribes</w:t>
            </w:r>
          </w:p>
        </w:tc>
        <w:tc>
          <w:tcPr>
            <w:tcW w:w="3420" w:type="dxa"/>
            <w:vAlign w:val="center"/>
          </w:tcPr>
          <w:p w:rsidR="0080537B" w:rsidRPr="002F1426" w:rsidRDefault="003E12DD" w:rsidP="003E12DD">
            <w:pPr>
              <w:rPr>
                <w:b/>
              </w:rPr>
            </w:pPr>
            <w:r>
              <w:t>Video clips, class activities and exercises, book exercises, internet activities, games, graphic organizer, notes, mythology packets, character analysis, games</w:t>
            </w:r>
          </w:p>
        </w:tc>
        <w:tc>
          <w:tcPr>
            <w:tcW w:w="2880" w:type="dxa"/>
            <w:vAlign w:val="center"/>
          </w:tcPr>
          <w:p w:rsidR="0080537B" w:rsidRPr="003E12DD" w:rsidRDefault="003E12DD" w:rsidP="00A5565A">
            <w:pPr>
              <w:spacing w:after="120"/>
              <w:jc w:val="center"/>
              <w:rPr>
                <w:sz w:val="18"/>
                <w:u w:val="single"/>
              </w:rPr>
            </w:pPr>
            <w:r>
              <w:t>Formative and summative assessments, performanc</w:t>
            </w:r>
            <w:r>
              <w:t xml:space="preserve">e tasks, </w:t>
            </w:r>
            <w:proofErr w:type="spellStart"/>
            <w:r>
              <w:t>Fakebook</w:t>
            </w:r>
            <w:proofErr w:type="spellEnd"/>
            <w:r>
              <w:t xml:space="preserve"> project on character from the </w:t>
            </w:r>
            <w:r>
              <w:rPr>
                <w:u w:val="single"/>
              </w:rPr>
              <w:t xml:space="preserve">Aeneid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E12DD" w:rsidP="003E12DD">
            <w:r>
              <w:t xml:space="preserve">Physical maps of places, the wanderings of Aeneas </w:t>
            </w:r>
          </w:p>
        </w:tc>
        <w:tc>
          <w:tcPr>
            <w:tcW w:w="1890" w:type="dxa"/>
            <w:vAlign w:val="center"/>
          </w:tcPr>
          <w:p w:rsidR="0080537B" w:rsidRDefault="007922EE" w:rsidP="003E12DD">
            <w:r>
              <w:t>12.4.1.S2.B, 12.4.1.S1.A, 12.4.1.S4.A,</w:t>
            </w:r>
            <w:r>
              <w:t>12.2.1.S4.B,</w:t>
            </w:r>
          </w:p>
          <w:p w:rsidR="007922EE" w:rsidRPr="00A73EB8" w:rsidRDefault="007922EE" w:rsidP="003E12DD">
            <w:r>
              <w:t>12.3.1</w:t>
            </w:r>
            <w:proofErr w:type="gramStart"/>
            <w:r>
              <w:t>.S1</w:t>
            </w:r>
            <w:proofErr w:type="gramEnd"/>
            <w:r>
              <w:t xml:space="preserve">. A/C,12.3.1. S3.A., 12.2.1.S3.D, </w:t>
            </w:r>
          </w:p>
        </w:tc>
        <w:tc>
          <w:tcPr>
            <w:tcW w:w="3420" w:type="dxa"/>
            <w:vAlign w:val="center"/>
          </w:tcPr>
          <w:p w:rsidR="00430277" w:rsidRPr="00A73EB8" w:rsidRDefault="007922E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Names of places used in the </w:t>
            </w:r>
            <w:r>
              <w:rPr>
                <w:u w:val="single"/>
              </w:rPr>
              <w:t>Aeneid</w:t>
            </w:r>
            <w:r>
              <w:t xml:space="preserve">, physical features noted in the poem and where those are located on a map in ancient times and currently (if they still exist) </w:t>
            </w:r>
          </w:p>
        </w:tc>
        <w:tc>
          <w:tcPr>
            <w:tcW w:w="3420" w:type="dxa"/>
            <w:vAlign w:val="center"/>
          </w:tcPr>
          <w:p w:rsidR="0080537B" w:rsidRPr="0080033A" w:rsidRDefault="007922EE" w:rsidP="00A5565A">
            <w:pPr>
              <w:jc w:val="center"/>
            </w:pPr>
            <w:r>
              <w:t xml:space="preserve">Map activities, geography activities, book maps, examples, internet activities, graphic organizers, games, class activities video or </w:t>
            </w:r>
            <w:proofErr w:type="spellStart"/>
            <w:r>
              <w:t>youtube</w:t>
            </w:r>
            <w:proofErr w:type="spellEnd"/>
            <w:r>
              <w:t xml:space="preserve"> clips</w:t>
            </w:r>
          </w:p>
        </w:tc>
        <w:tc>
          <w:tcPr>
            <w:tcW w:w="2880" w:type="dxa"/>
            <w:vAlign w:val="center"/>
          </w:tcPr>
          <w:p w:rsidR="0080537B" w:rsidRPr="00DB305D" w:rsidRDefault="007922E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and summative assessments, performance tasks-make a map detailing where Aeneas went when according to what we read in the poem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2717B6" w:rsidP="00A5565A">
            <w:pPr>
              <w:jc w:val="center"/>
            </w:pPr>
          </w:p>
          <w:p w:rsidR="007922EE" w:rsidRDefault="007922EE" w:rsidP="00A5565A">
            <w:pPr>
              <w:jc w:val="center"/>
            </w:pPr>
            <w:r>
              <w:t xml:space="preserve">Culture and cultural practices of the time </w:t>
            </w:r>
          </w:p>
          <w:p w:rsidR="007922EE" w:rsidRDefault="007922EE" w:rsidP="00A5565A">
            <w:pPr>
              <w:jc w:val="center"/>
            </w:pPr>
          </w:p>
          <w:p w:rsidR="007922EE" w:rsidRPr="00DE5063" w:rsidRDefault="007922EE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7922EE" w:rsidP="00A5565A">
            <w:pPr>
              <w:jc w:val="center"/>
            </w:pPr>
            <w:r>
              <w:t>12.4.1.S4.B, 12.4.1.S2.C, 12.4.1.S1.C, 12.4.1.S3.A,, 12.4.1.S4.C</w:t>
            </w:r>
          </w:p>
        </w:tc>
        <w:tc>
          <w:tcPr>
            <w:tcW w:w="3420" w:type="dxa"/>
            <w:vAlign w:val="center"/>
          </w:tcPr>
          <w:p w:rsidR="00990086" w:rsidRPr="00A73EB8" w:rsidRDefault="007922E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Love and marriage, religion, family, household gods, Roman virtues, military tactics</w:t>
            </w:r>
            <w:r w:rsidR="00FE51BF">
              <w:t>, building, government</w:t>
            </w:r>
            <w:r w:rsidR="0030203C">
              <w:t>, life/death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7922EE" w:rsidRDefault="007922EE" w:rsidP="00A5565A">
            <w:pPr>
              <w:jc w:val="center"/>
            </w:pPr>
            <w:r>
              <w:t xml:space="preserve"> Video clips, class activities and exercises, internet activities, graphic organizer</w:t>
            </w:r>
            <w:r w:rsidR="00FE51BF">
              <w:t>, compare/contrast, class discussion</w:t>
            </w:r>
          </w:p>
        </w:tc>
        <w:tc>
          <w:tcPr>
            <w:tcW w:w="2880" w:type="dxa"/>
            <w:vAlign w:val="center"/>
          </w:tcPr>
          <w:p w:rsidR="002717B6" w:rsidRPr="00DB305D" w:rsidRDefault="00FE51BF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Performance tasks, formative and summative assessments, student presentations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71A8"/>
    <w:rsid w:val="000850C2"/>
    <w:rsid w:val="00120692"/>
    <w:rsid w:val="001951E8"/>
    <w:rsid w:val="001E06E5"/>
    <w:rsid w:val="001E1FF2"/>
    <w:rsid w:val="00243906"/>
    <w:rsid w:val="00244135"/>
    <w:rsid w:val="002717B6"/>
    <w:rsid w:val="002F1426"/>
    <w:rsid w:val="002F1966"/>
    <w:rsid w:val="0030203C"/>
    <w:rsid w:val="003154BD"/>
    <w:rsid w:val="003A1F67"/>
    <w:rsid w:val="003E12DD"/>
    <w:rsid w:val="00430277"/>
    <w:rsid w:val="004D4FCE"/>
    <w:rsid w:val="005E38FC"/>
    <w:rsid w:val="00611B54"/>
    <w:rsid w:val="006D38AF"/>
    <w:rsid w:val="007922EE"/>
    <w:rsid w:val="007A147C"/>
    <w:rsid w:val="007F0C34"/>
    <w:rsid w:val="0080033A"/>
    <w:rsid w:val="0080537B"/>
    <w:rsid w:val="008668B6"/>
    <w:rsid w:val="008902B0"/>
    <w:rsid w:val="00915833"/>
    <w:rsid w:val="00990086"/>
    <w:rsid w:val="009A0FC1"/>
    <w:rsid w:val="00A27F0A"/>
    <w:rsid w:val="00A73EB8"/>
    <w:rsid w:val="00AC2828"/>
    <w:rsid w:val="00B149C5"/>
    <w:rsid w:val="00B477DC"/>
    <w:rsid w:val="00B963EA"/>
    <w:rsid w:val="00BA2052"/>
    <w:rsid w:val="00BE53BF"/>
    <w:rsid w:val="00C94F98"/>
    <w:rsid w:val="00CA2CFB"/>
    <w:rsid w:val="00D97955"/>
    <w:rsid w:val="00DB305D"/>
    <w:rsid w:val="00DE5063"/>
    <w:rsid w:val="00E149E1"/>
    <w:rsid w:val="00E62599"/>
    <w:rsid w:val="00EF1B39"/>
    <w:rsid w:val="00F0004A"/>
    <w:rsid w:val="00FE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5468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0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6B2A1-23DA-42E7-B65B-D8AED7A61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cp:lastPrinted>2019-08-15T22:02:00Z</cp:lastPrinted>
  <dcterms:created xsi:type="dcterms:W3CDTF">2019-08-15T22:02:00Z</dcterms:created>
  <dcterms:modified xsi:type="dcterms:W3CDTF">2019-08-15T22:03:00Z</dcterms:modified>
</cp:coreProperties>
</file>