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F467C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2C2">
        <w:rPr>
          <w:u w:val="single"/>
        </w:rPr>
        <w:t>9 - 12</w:t>
      </w:r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1595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15950">
              <w:t>Literature Appreciation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662C2">
              <w:t>As requested</w:t>
            </w:r>
            <w:r w:rsidR="00C1694C"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715950">
              <w:t>How does exposure to literature help me to enjoy, understand, and think critically about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42" w:type="dxa"/>
        <w:tblLayout w:type="fixed"/>
        <w:tblLook w:val="04A0" w:firstRow="1" w:lastRow="0" w:firstColumn="1" w:lastColumn="0" w:noHBand="0" w:noVBand="1"/>
      </w:tblPr>
      <w:tblGrid>
        <w:gridCol w:w="3761"/>
        <w:gridCol w:w="1883"/>
        <w:gridCol w:w="2062"/>
        <w:gridCol w:w="3856"/>
        <w:gridCol w:w="2780"/>
      </w:tblGrid>
      <w:tr w:rsidR="00A73EB8" w:rsidTr="002F1BED">
        <w:trPr>
          <w:trHeight w:val="2220"/>
        </w:trPr>
        <w:tc>
          <w:tcPr>
            <w:tcW w:w="3761" w:type="dxa"/>
          </w:tcPr>
          <w:p w:rsidR="00AB4FFB" w:rsidRPr="00DE5063" w:rsidRDefault="00715950" w:rsidP="00715950">
            <w:r>
              <w:t>Independent Reading</w:t>
            </w:r>
          </w:p>
        </w:tc>
        <w:tc>
          <w:tcPr>
            <w:tcW w:w="1883" w:type="dxa"/>
          </w:tcPr>
          <w:p w:rsidR="00C1694C" w:rsidRDefault="00BC3A9E" w:rsidP="00AF226B">
            <w:pPr>
              <w:jc w:val="center"/>
            </w:pPr>
            <w:r>
              <w:t>CC 1.4.S</w:t>
            </w:r>
          </w:p>
          <w:p w:rsidR="00BC3A9E" w:rsidRDefault="00BC3A9E" w:rsidP="00AF226B">
            <w:pPr>
              <w:jc w:val="center"/>
            </w:pPr>
            <w:r>
              <w:t>CC 1.3.K</w:t>
            </w:r>
          </w:p>
          <w:p w:rsidR="00BC3A9E" w:rsidRPr="00AB4FFB" w:rsidRDefault="00BC3A9E" w:rsidP="00AF226B">
            <w:pPr>
              <w:jc w:val="center"/>
            </w:pPr>
            <w:r>
              <w:t>CC 1.4.W</w:t>
            </w:r>
          </w:p>
        </w:tc>
        <w:tc>
          <w:tcPr>
            <w:tcW w:w="2062" w:type="dxa"/>
          </w:tcPr>
          <w:p w:rsidR="00997E07" w:rsidRDefault="00997E07" w:rsidP="00997E07">
            <w:pPr>
              <w:pStyle w:val="ListParagraph"/>
              <w:numPr>
                <w:ilvl w:val="0"/>
                <w:numId w:val="9"/>
              </w:numPr>
              <w:ind w:left="270" w:hanging="180"/>
            </w:pPr>
            <w:r>
              <w:t>Fiction</w:t>
            </w:r>
          </w:p>
          <w:p w:rsidR="00997E07" w:rsidRDefault="00997E07" w:rsidP="00997E07">
            <w:pPr>
              <w:pStyle w:val="ListParagraph"/>
              <w:numPr>
                <w:ilvl w:val="0"/>
                <w:numId w:val="9"/>
              </w:numPr>
              <w:ind w:left="270" w:hanging="180"/>
            </w:pPr>
            <w:r>
              <w:t>Non-Fiction</w:t>
            </w:r>
          </w:p>
          <w:p w:rsidR="00997E07" w:rsidRDefault="00997E07" w:rsidP="00997E07">
            <w:pPr>
              <w:pStyle w:val="ListParagraph"/>
              <w:numPr>
                <w:ilvl w:val="0"/>
                <w:numId w:val="9"/>
              </w:numPr>
              <w:ind w:left="270" w:hanging="180"/>
            </w:pPr>
            <w:r>
              <w:t>Genre</w:t>
            </w:r>
          </w:p>
          <w:p w:rsidR="00997E07" w:rsidRPr="00A73EB8" w:rsidRDefault="00997E07" w:rsidP="00997E07">
            <w:pPr>
              <w:pStyle w:val="ListParagraph"/>
              <w:numPr>
                <w:ilvl w:val="0"/>
                <w:numId w:val="9"/>
              </w:numPr>
              <w:ind w:left="270" w:hanging="180"/>
            </w:pPr>
            <w:r>
              <w:t>E-books</w:t>
            </w:r>
          </w:p>
        </w:tc>
        <w:tc>
          <w:tcPr>
            <w:tcW w:w="3856" w:type="dxa"/>
          </w:tcPr>
          <w:p w:rsidR="00746DCD" w:rsidRPr="00997E07" w:rsidRDefault="00997E07" w:rsidP="00746DCD">
            <w:pPr>
              <w:jc w:val="center"/>
            </w:pPr>
            <w:r w:rsidRPr="00997E07">
              <w:t>Book Collection</w:t>
            </w:r>
          </w:p>
        </w:tc>
        <w:tc>
          <w:tcPr>
            <w:tcW w:w="2780" w:type="dxa"/>
          </w:tcPr>
          <w:p w:rsidR="00A73EB8" w:rsidRPr="00997E07" w:rsidRDefault="00997E07" w:rsidP="00746DCD">
            <w:pPr>
              <w:spacing w:after="120"/>
              <w:jc w:val="center"/>
            </w:pPr>
            <w:r w:rsidRPr="00997E07">
              <w:t>In-class performance</w:t>
            </w:r>
          </w:p>
        </w:tc>
      </w:tr>
      <w:tr w:rsidR="002F1BED" w:rsidTr="002F1BED">
        <w:trPr>
          <w:trHeight w:val="2220"/>
        </w:trPr>
        <w:tc>
          <w:tcPr>
            <w:tcW w:w="3761" w:type="dxa"/>
          </w:tcPr>
          <w:p w:rsidR="002F1BED" w:rsidRDefault="002F1BED" w:rsidP="00AB4FFB">
            <w:pPr>
              <w:pStyle w:val="ListParagraph"/>
              <w:ind w:left="60"/>
            </w:pPr>
          </w:p>
        </w:tc>
        <w:tc>
          <w:tcPr>
            <w:tcW w:w="1883" w:type="dxa"/>
          </w:tcPr>
          <w:p w:rsidR="0012411B" w:rsidRDefault="0012411B" w:rsidP="00746DCD">
            <w:pPr>
              <w:jc w:val="center"/>
            </w:pPr>
          </w:p>
        </w:tc>
        <w:tc>
          <w:tcPr>
            <w:tcW w:w="2062" w:type="dxa"/>
          </w:tcPr>
          <w:p w:rsidR="002F1BED" w:rsidRDefault="002F1BED" w:rsidP="002F1BED">
            <w:pPr>
              <w:pStyle w:val="ListParagraph"/>
              <w:ind w:left="256"/>
            </w:pPr>
          </w:p>
        </w:tc>
        <w:tc>
          <w:tcPr>
            <w:tcW w:w="3856" w:type="dxa"/>
          </w:tcPr>
          <w:p w:rsidR="002F1BED" w:rsidRDefault="002F1BED" w:rsidP="00746DCD">
            <w:pPr>
              <w:jc w:val="center"/>
            </w:pPr>
          </w:p>
        </w:tc>
        <w:tc>
          <w:tcPr>
            <w:tcW w:w="2780" w:type="dxa"/>
          </w:tcPr>
          <w:p w:rsidR="002F1BED" w:rsidRDefault="002F1BED" w:rsidP="00746DCD">
            <w:pPr>
              <w:spacing w:after="120"/>
              <w:jc w:val="center"/>
            </w:pPr>
          </w:p>
        </w:tc>
      </w:tr>
      <w:tr w:rsidR="002F1BED" w:rsidTr="002F1BED">
        <w:trPr>
          <w:trHeight w:val="2220"/>
        </w:trPr>
        <w:tc>
          <w:tcPr>
            <w:tcW w:w="3761" w:type="dxa"/>
          </w:tcPr>
          <w:p w:rsidR="002F1BED" w:rsidRDefault="002F1BED" w:rsidP="00AB4FFB">
            <w:pPr>
              <w:pStyle w:val="ListParagraph"/>
              <w:ind w:left="60"/>
            </w:pPr>
          </w:p>
        </w:tc>
        <w:tc>
          <w:tcPr>
            <w:tcW w:w="1883" w:type="dxa"/>
          </w:tcPr>
          <w:p w:rsidR="0012411B" w:rsidRDefault="0012411B" w:rsidP="00746DCD">
            <w:pPr>
              <w:jc w:val="center"/>
            </w:pPr>
          </w:p>
        </w:tc>
        <w:tc>
          <w:tcPr>
            <w:tcW w:w="2062" w:type="dxa"/>
          </w:tcPr>
          <w:p w:rsidR="002F1BED" w:rsidRDefault="002F1BED" w:rsidP="00997E07">
            <w:pPr>
              <w:pStyle w:val="ListParagraph"/>
              <w:ind w:left="256"/>
            </w:pPr>
          </w:p>
        </w:tc>
        <w:tc>
          <w:tcPr>
            <w:tcW w:w="3856" w:type="dxa"/>
          </w:tcPr>
          <w:p w:rsidR="002F1BED" w:rsidRDefault="002F1BED" w:rsidP="00746DCD">
            <w:pPr>
              <w:jc w:val="center"/>
            </w:pPr>
          </w:p>
        </w:tc>
        <w:tc>
          <w:tcPr>
            <w:tcW w:w="2780" w:type="dxa"/>
          </w:tcPr>
          <w:p w:rsidR="002F1BED" w:rsidRDefault="002F1BED" w:rsidP="00746DCD">
            <w:pPr>
              <w:spacing w:after="120"/>
              <w:jc w:val="center"/>
            </w:pPr>
          </w:p>
        </w:tc>
      </w:tr>
      <w:tr w:rsidR="002F1BED" w:rsidTr="002F1BED">
        <w:trPr>
          <w:trHeight w:val="2220"/>
        </w:trPr>
        <w:tc>
          <w:tcPr>
            <w:tcW w:w="3761" w:type="dxa"/>
          </w:tcPr>
          <w:p w:rsidR="002F1BED" w:rsidRDefault="002F1BED" w:rsidP="00AB4FFB">
            <w:pPr>
              <w:pStyle w:val="ListParagraph"/>
              <w:ind w:left="60"/>
            </w:pPr>
            <w:bookmarkStart w:id="0" w:name="_GoBack"/>
            <w:bookmarkEnd w:id="0"/>
          </w:p>
        </w:tc>
        <w:tc>
          <w:tcPr>
            <w:tcW w:w="1883" w:type="dxa"/>
          </w:tcPr>
          <w:p w:rsidR="0012411B" w:rsidRDefault="0012411B" w:rsidP="00746DCD">
            <w:pPr>
              <w:jc w:val="center"/>
            </w:pPr>
          </w:p>
        </w:tc>
        <w:tc>
          <w:tcPr>
            <w:tcW w:w="2062" w:type="dxa"/>
          </w:tcPr>
          <w:p w:rsidR="002F1BED" w:rsidRDefault="002F1BED" w:rsidP="002F1BED">
            <w:pPr>
              <w:pStyle w:val="ListParagraph"/>
              <w:ind w:left="256"/>
            </w:pPr>
          </w:p>
        </w:tc>
        <w:tc>
          <w:tcPr>
            <w:tcW w:w="3856" w:type="dxa"/>
          </w:tcPr>
          <w:p w:rsidR="00C1694C" w:rsidRDefault="00C1694C" w:rsidP="00746DCD">
            <w:pPr>
              <w:jc w:val="center"/>
            </w:pPr>
          </w:p>
        </w:tc>
        <w:tc>
          <w:tcPr>
            <w:tcW w:w="2780" w:type="dxa"/>
          </w:tcPr>
          <w:p w:rsidR="002F1BED" w:rsidRDefault="002F1BED" w:rsidP="00746DCD">
            <w:pPr>
              <w:spacing w:after="120"/>
              <w:jc w:val="center"/>
            </w:pPr>
          </w:p>
        </w:tc>
      </w:tr>
    </w:tbl>
    <w:p w:rsidR="00A73EB8" w:rsidRPr="001951E8" w:rsidRDefault="002F1BED" w:rsidP="007A147C">
      <w:pPr>
        <w:spacing w:after="0"/>
        <w:rPr>
          <w:sz w:val="4"/>
        </w:rPr>
      </w:pP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F752D"/>
    <w:multiLevelType w:val="hybridMultilevel"/>
    <w:tmpl w:val="2DB02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E7880"/>
    <w:multiLevelType w:val="hybridMultilevel"/>
    <w:tmpl w:val="0DDC2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954E2"/>
    <w:multiLevelType w:val="hybridMultilevel"/>
    <w:tmpl w:val="5B183800"/>
    <w:lvl w:ilvl="0" w:tplc="0409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6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3A2D"/>
    <w:rsid w:val="000D67F6"/>
    <w:rsid w:val="0012411B"/>
    <w:rsid w:val="001951E8"/>
    <w:rsid w:val="001E1FF2"/>
    <w:rsid w:val="00243906"/>
    <w:rsid w:val="002717B6"/>
    <w:rsid w:val="0028464C"/>
    <w:rsid w:val="002F1426"/>
    <w:rsid w:val="002F1966"/>
    <w:rsid w:val="002F1BED"/>
    <w:rsid w:val="00323D0B"/>
    <w:rsid w:val="00396DFC"/>
    <w:rsid w:val="004662C2"/>
    <w:rsid w:val="004F3DB8"/>
    <w:rsid w:val="005948F3"/>
    <w:rsid w:val="005B3428"/>
    <w:rsid w:val="005E38FC"/>
    <w:rsid w:val="005E6A5A"/>
    <w:rsid w:val="00611B54"/>
    <w:rsid w:val="006B4281"/>
    <w:rsid w:val="00715950"/>
    <w:rsid w:val="00746DCD"/>
    <w:rsid w:val="007A147C"/>
    <w:rsid w:val="007D7295"/>
    <w:rsid w:val="007F0C34"/>
    <w:rsid w:val="0080537B"/>
    <w:rsid w:val="008902B0"/>
    <w:rsid w:val="008F467C"/>
    <w:rsid w:val="00990086"/>
    <w:rsid w:val="00997E07"/>
    <w:rsid w:val="009A0FC1"/>
    <w:rsid w:val="00A73EB8"/>
    <w:rsid w:val="00AB4FFB"/>
    <w:rsid w:val="00AC2828"/>
    <w:rsid w:val="00AF226B"/>
    <w:rsid w:val="00B149C5"/>
    <w:rsid w:val="00B477DC"/>
    <w:rsid w:val="00B963EA"/>
    <w:rsid w:val="00BC3A9E"/>
    <w:rsid w:val="00BE53BF"/>
    <w:rsid w:val="00C1694C"/>
    <w:rsid w:val="00C94F98"/>
    <w:rsid w:val="00D4275E"/>
    <w:rsid w:val="00D97955"/>
    <w:rsid w:val="00DB305D"/>
    <w:rsid w:val="00DE5063"/>
    <w:rsid w:val="00EF1B39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1026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6A9F5-D5CB-40CC-A680-F9F858FB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2018-06-12T16:40:00Z</dcterms:created>
  <dcterms:modified xsi:type="dcterms:W3CDTF">2018-06-12T16:40:00Z</dcterms:modified>
</cp:coreProperties>
</file>