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</w:t>
      </w:r>
      <w:bookmarkStart w:id="0" w:name="_GoBack"/>
      <w:bookmarkEnd w:id="0"/>
      <w:r w:rsidRPr="002F1426">
        <w:rPr>
          <w:b/>
          <w:sz w:val="24"/>
        </w:rPr>
        <w:t>culum Map</w:t>
      </w:r>
    </w:p>
    <w:p w:rsidR="009A0FC1" w:rsidRPr="00C9350A" w:rsidRDefault="009A0FC1" w:rsidP="009A0FC1">
      <w:r w:rsidRPr="002F1426">
        <w:rPr>
          <w:b/>
        </w:rPr>
        <w:t>Course Title:</w:t>
      </w:r>
      <w:r w:rsidR="00C9350A">
        <w:t xml:space="preserve"> French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9350A"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9350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9350A">
              <w:t xml:space="preserve">vive le sport- </w:t>
            </w:r>
            <w:proofErr w:type="spellStart"/>
            <w:r w:rsidR="00B72FBD">
              <w:t>unité</w:t>
            </w:r>
            <w:proofErr w:type="spellEnd"/>
            <w:r w:rsidR="00C9350A">
              <w:t xml:space="preserve"> 5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9350A">
              <w:t>6-7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C9350A" w:rsidRPr="009716D8" w:rsidRDefault="00C9350A" w:rsidP="00C9350A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Quels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sports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est-ce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que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tu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pratiques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>?</w:t>
            </w:r>
          </w:p>
          <w:p w:rsidR="00C9350A" w:rsidRPr="009716D8" w:rsidRDefault="00C9350A" w:rsidP="00C9350A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Quelles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sont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les parties du corps?</w:t>
            </w:r>
          </w:p>
          <w:p w:rsidR="00C9350A" w:rsidRPr="009716D8" w:rsidRDefault="00C9350A" w:rsidP="00C9350A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Ça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va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>?</w:t>
            </w:r>
          </w:p>
          <w:p w:rsidR="00C9350A" w:rsidRPr="009716D8" w:rsidRDefault="00C9350A" w:rsidP="00C9350A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Qu’est-ce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que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tu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utilises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dans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la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salle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bains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>?</w:t>
            </w:r>
          </w:p>
          <w:p w:rsidR="00C9350A" w:rsidRDefault="00C9350A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72FBD" w:rsidP="00A5565A">
            <w:pPr>
              <w:jc w:val="center"/>
            </w:pPr>
            <w:r>
              <w:t>Les sports, la santé</w:t>
            </w:r>
          </w:p>
        </w:tc>
        <w:tc>
          <w:tcPr>
            <w:tcW w:w="1890" w:type="dxa"/>
            <w:vAlign w:val="center"/>
          </w:tcPr>
          <w:p w:rsidR="00B72FBD" w:rsidRDefault="00B72FBD" w:rsidP="00B72FBD">
            <w:pPr>
              <w:jc w:val="center"/>
            </w:pPr>
            <w:r>
              <w:t>12.3.1.S3.A1</w:t>
            </w:r>
          </w:p>
          <w:p w:rsidR="00B72FBD" w:rsidRDefault="00B72FBD" w:rsidP="00B72FBD">
            <w:pPr>
              <w:jc w:val="center"/>
            </w:pPr>
            <w:r>
              <w:t>12.3.1.S2.B</w:t>
            </w:r>
          </w:p>
          <w:p w:rsidR="00A73EB8" w:rsidRPr="00A73EB8" w:rsidRDefault="00B72FBD" w:rsidP="00B72FBD">
            <w:pPr>
              <w:jc w:val="center"/>
            </w:pPr>
            <w:r>
              <w:t>12.3.1.S1.B</w:t>
            </w:r>
          </w:p>
        </w:tc>
        <w:tc>
          <w:tcPr>
            <w:tcW w:w="3420" w:type="dxa"/>
            <w:vAlign w:val="center"/>
          </w:tcPr>
          <w:p w:rsidR="00B72FBD" w:rsidRPr="009716D8" w:rsidRDefault="00B72FBD" w:rsidP="00B72FBD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>Leisure(individual sports)</w:t>
            </w:r>
          </w:p>
          <w:p w:rsidR="00B72FBD" w:rsidRPr="009716D8" w:rsidRDefault="00B72FBD" w:rsidP="00B72FBD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>Health and welfare (parts of the body, minor illnesses and personal hygiene)</w:t>
            </w:r>
          </w:p>
          <w:p w:rsidR="007511D2" w:rsidRPr="009716D8" w:rsidRDefault="007511D2" w:rsidP="007511D2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>Expressions of opinions</w:t>
            </w:r>
          </w:p>
          <w:p w:rsidR="007511D2" w:rsidRPr="009716D8" w:rsidRDefault="007511D2" w:rsidP="007511D2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>Parts of the body </w:t>
            </w:r>
          </w:p>
          <w:p w:rsidR="00430277" w:rsidRPr="007511D2" w:rsidRDefault="007511D2" w:rsidP="007511D2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>Health </w:t>
            </w:r>
          </w:p>
        </w:tc>
        <w:tc>
          <w:tcPr>
            <w:tcW w:w="3420" w:type="dxa"/>
            <w:vAlign w:val="center"/>
          </w:tcPr>
          <w:p w:rsidR="007511D2" w:rsidRPr="009716D8" w:rsidRDefault="007511D2" w:rsidP="007511D2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name and describe their favorite sport</w:t>
            </w:r>
          </w:p>
          <w:p w:rsidR="007511D2" w:rsidRPr="009716D8" w:rsidRDefault="007511D2" w:rsidP="007511D2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talk about daily activities and personal care</w:t>
            </w:r>
          </w:p>
          <w:p w:rsidR="007511D2" w:rsidRPr="009716D8" w:rsidRDefault="007511D2" w:rsidP="007511D2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Identify body parts and identify personal features</w:t>
            </w:r>
          </w:p>
          <w:p w:rsidR="007511D2" w:rsidRPr="009716D8" w:rsidRDefault="007511D2" w:rsidP="007511D2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Explain what to do to stay fit</w:t>
            </w:r>
          </w:p>
          <w:p w:rsidR="007511D2" w:rsidRPr="009716D8" w:rsidRDefault="007511D2" w:rsidP="007511D2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Let a doctor know when they feel sick/pain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7511D2" w:rsidP="00A5565A">
            <w:pPr>
              <w:spacing w:after="120"/>
              <w:jc w:val="center"/>
              <w:rPr>
                <w:sz w:val="18"/>
              </w:rPr>
            </w:pPr>
            <w:r>
              <w:t xml:space="preserve">Madame </w:t>
            </w:r>
            <w:proofErr w:type="spellStart"/>
            <w:r>
              <w:t>dit</w:t>
            </w:r>
            <w:proofErr w:type="spellEnd"/>
            <w:r>
              <w:t xml:space="preserve">, listening activities, videos, reading comp, vocab </w:t>
            </w:r>
            <w:proofErr w:type="spellStart"/>
            <w:r>
              <w:t>quizzes,soyez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forme</w:t>
            </w:r>
            <w:proofErr w:type="spellEnd"/>
            <w:r>
              <w:t>- create a training program, lesson exam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72FBD" w:rsidP="00A5565A">
            <w:pPr>
              <w:jc w:val="center"/>
            </w:pPr>
            <w:r>
              <w:t xml:space="preserve">Le </w:t>
            </w:r>
            <w:proofErr w:type="spellStart"/>
            <w:r>
              <w:t>pronom</w:t>
            </w:r>
            <w:proofErr w:type="spellEnd"/>
            <w:r>
              <w:t xml:space="preserve"> y</w:t>
            </w:r>
          </w:p>
        </w:tc>
        <w:tc>
          <w:tcPr>
            <w:tcW w:w="1890" w:type="dxa"/>
            <w:vAlign w:val="center"/>
          </w:tcPr>
          <w:p w:rsidR="0080537B" w:rsidRPr="00A73EB8" w:rsidRDefault="00B72FBD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430277" w:rsidRPr="00A73EB8" w:rsidRDefault="007511D2" w:rsidP="00B72FBD">
            <w:pPr>
              <w:pStyle w:val="ListParagraph"/>
              <w:ind w:left="360"/>
            </w:pPr>
            <w:r>
              <w:t>Y (there)</w:t>
            </w:r>
          </w:p>
        </w:tc>
        <w:tc>
          <w:tcPr>
            <w:tcW w:w="3420" w:type="dxa"/>
            <w:vAlign w:val="center"/>
          </w:tcPr>
          <w:p w:rsidR="0080537B" w:rsidRPr="007511D2" w:rsidRDefault="007511D2" w:rsidP="00A5565A">
            <w:pPr>
              <w:jc w:val="center"/>
            </w:pPr>
            <w:r>
              <w:t>rewrite sentences using the pronoun</w:t>
            </w:r>
          </w:p>
        </w:tc>
        <w:tc>
          <w:tcPr>
            <w:tcW w:w="2880" w:type="dxa"/>
            <w:vAlign w:val="center"/>
          </w:tcPr>
          <w:p w:rsidR="0080537B" w:rsidRPr="00DB305D" w:rsidRDefault="007511D2" w:rsidP="00A5565A">
            <w:pPr>
              <w:spacing w:after="120"/>
              <w:jc w:val="center"/>
              <w:rPr>
                <w:sz w:val="18"/>
              </w:rPr>
            </w:pPr>
            <w:r>
              <w:t>Writing activities, pronoun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72FBD" w:rsidP="00A5565A">
            <w:pPr>
              <w:jc w:val="center"/>
            </w:pPr>
            <w:r>
              <w:t xml:space="preserve">Le </w:t>
            </w:r>
            <w:proofErr w:type="spellStart"/>
            <w:r>
              <w:t>pronom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B72FBD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430277" w:rsidRPr="00A73EB8" w:rsidRDefault="007511D2" w:rsidP="00B72FBD">
            <w:pPr>
              <w:pStyle w:val="ListParagraph"/>
              <w:ind w:left="360"/>
            </w:pPr>
            <w:proofErr w:type="spellStart"/>
            <w:r>
              <w:t>E</w:t>
            </w:r>
            <w:r w:rsidR="00B72FBD">
              <w:t>n</w:t>
            </w:r>
            <w:proofErr w:type="spellEnd"/>
            <w:r>
              <w:t xml:space="preserve"> – replaces du, de la, de </w:t>
            </w:r>
            <w:proofErr w:type="spellStart"/>
            <w:r>
              <w:t>l’,des</w:t>
            </w:r>
            <w:proofErr w:type="spellEnd"/>
            <w:r>
              <w:t xml:space="preserve">, noun introduced by #, de + noun after expression of quantity, </w:t>
            </w:r>
          </w:p>
        </w:tc>
        <w:tc>
          <w:tcPr>
            <w:tcW w:w="3420" w:type="dxa"/>
            <w:vAlign w:val="center"/>
          </w:tcPr>
          <w:p w:rsidR="0080537B" w:rsidRPr="002F1426" w:rsidRDefault="007511D2" w:rsidP="00A5565A">
            <w:pPr>
              <w:jc w:val="center"/>
              <w:rPr>
                <w:b/>
              </w:rPr>
            </w:pPr>
            <w:r>
              <w:t>Rewrite sentences using the pronoun, decide which pronoun you need in the sentences, translations</w:t>
            </w:r>
          </w:p>
        </w:tc>
        <w:tc>
          <w:tcPr>
            <w:tcW w:w="2880" w:type="dxa"/>
            <w:vAlign w:val="center"/>
          </w:tcPr>
          <w:p w:rsidR="0080537B" w:rsidRPr="00DB305D" w:rsidRDefault="007511D2" w:rsidP="00A5565A">
            <w:pPr>
              <w:spacing w:after="120"/>
              <w:jc w:val="center"/>
              <w:rPr>
                <w:sz w:val="18"/>
              </w:rPr>
            </w:pPr>
            <w:r>
              <w:t xml:space="preserve">Writing activities, listening activities, write a story with y and </w:t>
            </w:r>
            <w:proofErr w:type="spellStart"/>
            <w:r>
              <w:t>en</w:t>
            </w:r>
            <w:proofErr w:type="spellEnd"/>
            <w:r>
              <w:t xml:space="preserve">, pronoun quiz, pronoun test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72FBD" w:rsidP="00A5565A">
            <w:pPr>
              <w:jc w:val="center"/>
            </w:pPr>
            <w:r>
              <w:t xml:space="preserve">Les </w:t>
            </w:r>
            <w:proofErr w:type="spellStart"/>
            <w:r>
              <w:t>verbes</w:t>
            </w:r>
            <w:proofErr w:type="spellEnd"/>
            <w:r>
              <w:t xml:space="preserve"> </w:t>
            </w:r>
            <w:proofErr w:type="spellStart"/>
            <w:r>
              <w:t>réfléchis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Pr="00A73EB8" w:rsidRDefault="00B72FBD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7511D2" w:rsidRPr="009716D8" w:rsidRDefault="007511D2" w:rsidP="007511D2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t xml:space="preserve">      </w:t>
            </w:r>
            <w:r w:rsidRPr="009716D8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9716D8">
              <w:rPr>
                <w:rFonts w:ascii="Arial" w:eastAsia="Times New Roman" w:hAnsi="Arial" w:cs="Arial"/>
                <w:sz w:val="16"/>
                <w:szCs w:val="16"/>
              </w:rPr>
              <w:t>Daily occupations</w:t>
            </w:r>
          </w:p>
          <w:p w:rsidR="007511D2" w:rsidRPr="009716D8" w:rsidRDefault="007511D2" w:rsidP="007511D2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>Reflexive verbs</w:t>
            </w:r>
          </w:p>
          <w:p w:rsidR="007511D2" w:rsidRPr="009716D8" w:rsidRDefault="007511D2" w:rsidP="007511D2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9716D8">
              <w:rPr>
                <w:rFonts w:ascii="Arial" w:eastAsia="Times New Roman" w:hAnsi="Arial" w:cs="Arial"/>
                <w:sz w:val="16"/>
                <w:szCs w:val="16"/>
              </w:rPr>
              <w:t>Avoir</w:t>
            </w:r>
            <w:proofErr w:type="spellEnd"/>
            <w:r w:rsidRPr="009716D8">
              <w:rPr>
                <w:rFonts w:ascii="Arial" w:eastAsia="Times New Roman" w:hAnsi="Arial" w:cs="Arial"/>
                <w:sz w:val="16"/>
                <w:szCs w:val="16"/>
              </w:rPr>
              <w:t xml:space="preserve"> mal à</w:t>
            </w:r>
          </w:p>
          <w:p w:rsidR="007511D2" w:rsidRPr="009716D8" w:rsidRDefault="007511D2" w:rsidP="007511D2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>Definite articles parts of the body</w:t>
            </w:r>
          </w:p>
          <w:p w:rsidR="007511D2" w:rsidRPr="009716D8" w:rsidRDefault="007511D2" w:rsidP="007511D2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 xml:space="preserve">Reflexive verbs and the passé compose </w:t>
            </w:r>
          </w:p>
          <w:p w:rsidR="00990086" w:rsidRPr="00A73EB8" w:rsidRDefault="00990086" w:rsidP="00B72FBD"/>
        </w:tc>
        <w:tc>
          <w:tcPr>
            <w:tcW w:w="3420" w:type="dxa"/>
            <w:vAlign w:val="center"/>
          </w:tcPr>
          <w:p w:rsidR="002717B6" w:rsidRPr="00C76D60" w:rsidRDefault="00C76D60" w:rsidP="00C76D60">
            <w:pPr>
              <w:pStyle w:val="NormalWeb"/>
              <w:spacing w:before="0" w:beforeAutospacing="0" w:after="0" w:afterAutospacing="0"/>
              <w:ind w:left="360"/>
              <w:textAlignment w:val="baseline"/>
            </w:pPr>
            <w:r>
              <w:t>Use reflexive verbs to talk about actions you do to one’s self, identify reflexive pronouns, Let a doctor know when you are sick/in pain</w:t>
            </w:r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2717B6" w:rsidRPr="00DB305D" w:rsidRDefault="00C76D60" w:rsidP="00A5565A">
            <w:pPr>
              <w:spacing w:after="120"/>
              <w:jc w:val="center"/>
              <w:rPr>
                <w:sz w:val="18"/>
              </w:rPr>
            </w:pPr>
            <w:r>
              <w:t>Journal project (present tense) Journal project (</w:t>
            </w:r>
            <w:proofErr w:type="spellStart"/>
            <w:r>
              <w:t>p.c</w:t>
            </w:r>
            <w:proofErr w:type="spellEnd"/>
            <w:r>
              <w:t>), reflexive verb 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46F3C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511D2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72FBD"/>
    <w:rsid w:val="00B963EA"/>
    <w:rsid w:val="00BE53BF"/>
    <w:rsid w:val="00C76D60"/>
    <w:rsid w:val="00C9350A"/>
    <w:rsid w:val="00C94F98"/>
    <w:rsid w:val="00CB2587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5E49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93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0FDC0-198F-4FC1-9DE0-7CC65ADB4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4</cp:revision>
  <dcterms:created xsi:type="dcterms:W3CDTF">2019-07-24T18:57:00Z</dcterms:created>
  <dcterms:modified xsi:type="dcterms:W3CDTF">2019-08-07T23:20:00Z</dcterms:modified>
</cp:coreProperties>
</file>