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0086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0086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1774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720B8">
              <w:t>Body Systems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20B8">
              <w:t>3</w:t>
            </w:r>
            <w:r w:rsidR="007027C6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90086">
              <w:t>How can taking responsibility for your health contribute to you achieving wellness?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20B8" w:rsidRDefault="002720B8" w:rsidP="00A5565A">
            <w:pPr>
              <w:jc w:val="center"/>
            </w:pPr>
          </w:p>
          <w:p w:rsidR="002717B6" w:rsidRDefault="007350F8" w:rsidP="00A5565A">
            <w:pPr>
              <w:jc w:val="center"/>
            </w:pPr>
            <w:r>
              <w:t>Body Systems</w:t>
            </w:r>
          </w:p>
          <w:p w:rsidR="007350F8" w:rsidRDefault="007350F8" w:rsidP="00A5565A">
            <w:pPr>
              <w:jc w:val="center"/>
            </w:pPr>
            <w:r>
              <w:t>(Muscular/Skeletal, Cardiovascular, Reproductive, Immune)</w:t>
            </w:r>
          </w:p>
          <w:p w:rsidR="001D669A" w:rsidRPr="00DE5063" w:rsidRDefault="001D669A" w:rsidP="00A5565A">
            <w:pPr>
              <w:jc w:val="center"/>
            </w:pPr>
            <w:r>
              <w:t>(30 Days)</w:t>
            </w:r>
          </w:p>
        </w:tc>
        <w:tc>
          <w:tcPr>
            <w:tcW w:w="1890" w:type="dxa"/>
            <w:vAlign w:val="center"/>
          </w:tcPr>
          <w:p w:rsidR="002717B6" w:rsidRDefault="00074C2C" w:rsidP="00A5565A">
            <w:pPr>
              <w:jc w:val="center"/>
            </w:pPr>
            <w:r>
              <w:t>10.1.12 B</w:t>
            </w:r>
          </w:p>
          <w:p w:rsidR="00074C2C" w:rsidRDefault="00074C2C" w:rsidP="00A5565A">
            <w:pPr>
              <w:jc w:val="center"/>
            </w:pPr>
          </w:p>
          <w:p w:rsidR="00074C2C" w:rsidRDefault="00074C2C" w:rsidP="00A5565A">
            <w:pPr>
              <w:jc w:val="center"/>
            </w:pPr>
            <w:r>
              <w:t>10.1.9 B</w:t>
            </w:r>
          </w:p>
          <w:p w:rsidR="00316791" w:rsidRDefault="00316791" w:rsidP="00A5565A">
            <w:pPr>
              <w:jc w:val="center"/>
            </w:pPr>
          </w:p>
          <w:p w:rsidR="00316791" w:rsidRPr="00A73EB8" w:rsidRDefault="00316791" w:rsidP="00A5565A">
            <w:pPr>
              <w:jc w:val="center"/>
            </w:pPr>
            <w:r>
              <w:t>10.3.9 B</w:t>
            </w:r>
          </w:p>
        </w:tc>
        <w:tc>
          <w:tcPr>
            <w:tcW w:w="3420" w:type="dxa"/>
            <w:vAlign w:val="center"/>
          </w:tcPr>
          <w:p w:rsidR="007350F8" w:rsidRDefault="007350F8" w:rsidP="007350F8">
            <w:r w:rsidRPr="00E15D97">
              <w:rPr>
                <w:b/>
              </w:rPr>
              <w:t>Muscular/Skeletal</w:t>
            </w:r>
            <w:r>
              <w:t>:</w:t>
            </w:r>
          </w:p>
          <w:p w:rsidR="002717B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axial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appendicular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posterior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cartilage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ossification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periosteum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osteoblasts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synovial fluid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ligaments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tendons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scoliosis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lordosis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kyphosis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osteoporosis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bursitis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dislocation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sprain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leukemia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 marrow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flexors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extensors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dystrophy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R.I.C.E.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arthroscopic surgery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</w:t>
            </w:r>
          </w:p>
          <w:p w:rsidR="007350F8" w:rsidRPr="00E15D97" w:rsidRDefault="007350F8" w:rsidP="007350F8">
            <w:pPr>
              <w:rPr>
                <w:b/>
              </w:rPr>
            </w:pPr>
            <w:r w:rsidRPr="00E15D97">
              <w:rPr>
                <w:b/>
              </w:rPr>
              <w:t>Cardiovascular System: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circulation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components of blood(4)</w:t>
            </w:r>
          </w:p>
          <w:p w:rsidR="007350F8" w:rsidRDefault="00074C2C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</w:t>
            </w:r>
            <w:r w:rsidR="007350F8">
              <w:t>d pressure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arteries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veins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capillaries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embolism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thrombosis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congenital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murmur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anemia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hemophilia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leukemia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cholesterol (LDL, HDL)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atria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ventricle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septum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valves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communicable/non-communicable disease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hypertension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arteriosclerosis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atherosclerosis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angina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arrest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cerebral hemorrhage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stroke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angiogram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catheterization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atherectomy</w:t>
            </w:r>
            <w:proofErr w:type="spellEnd"/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balloon angioplasty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coronary bypass surgery</w:t>
            </w:r>
          </w:p>
          <w:p w:rsidR="00E15D97" w:rsidRPr="00E15D97" w:rsidRDefault="00E15D97" w:rsidP="00E15D97">
            <w:pPr>
              <w:rPr>
                <w:b/>
              </w:rPr>
            </w:pPr>
            <w:r w:rsidRPr="00E15D97">
              <w:rPr>
                <w:b/>
              </w:rPr>
              <w:t>Reproductive System: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penis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urethra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scrotum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rectum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epididymis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vas deferens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bladder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prostate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seminal vesicle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testicle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Cowper’s gland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hernia (inguinal)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sterility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sperm cell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cancer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T.S.E.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ejaculation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semen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arousal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erection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testosterone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urologist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reversal rates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anesthesia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benign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malignant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tumor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metastasis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biopsy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castration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cervix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fimbria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uterus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ovum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vagina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fallopian tube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uterine lining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estrogen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progesterone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ovulation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menstruation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mons pubis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labia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vulva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urethra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clitoris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hymen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perineum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gynecologist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tubal ligation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reversal rates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anesthesia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benign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malignant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tumor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metastasis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biopsy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lumpectomy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mastectomy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mammography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abstinence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contraception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hormonal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barrier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surgical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other methods (NFP, RM, FA)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viral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parasitic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asymptomatic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abstinence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infection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 monogamy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condom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intercourse (vaginal, anal, oral)</w:t>
            </w:r>
          </w:p>
          <w:p w:rsidR="00E15D97" w:rsidRPr="00E15D97" w:rsidRDefault="00E15D97" w:rsidP="00E15D97">
            <w:pPr>
              <w:rPr>
                <w:b/>
              </w:rPr>
            </w:pPr>
            <w:r w:rsidRPr="00E15D97">
              <w:rPr>
                <w:b/>
              </w:rPr>
              <w:lastRenderedPageBreak/>
              <w:t>Immune/Human Reproductive System Continued…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HIV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AIDS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b-cells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t-cells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helper cells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opportunistic infections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elisa</w:t>
            </w:r>
            <w:proofErr w:type="spellEnd"/>
            <w:r>
              <w:t xml:space="preserve"> test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western blot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transfusion</w:t>
            </w:r>
          </w:p>
          <w:p w:rsidR="00E15D97" w:rsidRDefault="00E15D97" w:rsidP="00E15D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 known bodily fluids known to transmit</w:t>
            </w:r>
          </w:p>
          <w:p w:rsidR="00F3401B" w:rsidRDefault="00F3401B" w:rsidP="00F3401B">
            <w:pPr>
              <w:rPr>
                <w:b/>
              </w:rPr>
            </w:pPr>
            <w:r>
              <w:rPr>
                <w:b/>
              </w:rPr>
              <w:t>Dating Violence/Relationships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3"/>
              </w:numPr>
            </w:pPr>
            <w:r>
              <w:t>Abuse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3"/>
              </w:numPr>
            </w:pPr>
            <w:r>
              <w:t>Human Trafficking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3"/>
              </w:numPr>
            </w:pPr>
            <w:r>
              <w:t>Sexual Harassment</w:t>
            </w:r>
          </w:p>
          <w:p w:rsidR="00F3401B" w:rsidRPr="00F3401B" w:rsidRDefault="00F3401B" w:rsidP="00F3401B">
            <w:pPr>
              <w:pStyle w:val="ListParagraph"/>
              <w:numPr>
                <w:ilvl w:val="0"/>
                <w:numId w:val="3"/>
              </w:numPr>
            </w:pPr>
            <w:r>
              <w:t xml:space="preserve">Sexting/Cyber Safety   </w:t>
            </w:r>
          </w:p>
          <w:p w:rsidR="00E15D97" w:rsidRPr="00A73EB8" w:rsidRDefault="00E15D97" w:rsidP="00E15D97"/>
        </w:tc>
        <w:tc>
          <w:tcPr>
            <w:tcW w:w="3420" w:type="dxa"/>
            <w:vAlign w:val="center"/>
          </w:tcPr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lastRenderedPageBreak/>
              <w:t>Unit Packets</w:t>
            </w:r>
          </w:p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Written Tests</w:t>
            </w:r>
            <w:r>
              <w:t xml:space="preserve">/Quizzes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F3401B">
              <w:t>Written</w:t>
            </w:r>
            <w:r>
              <w:t xml:space="preserve"> Group/Individual</w:t>
            </w:r>
            <w:r w:rsidRPr="00F3401B">
              <w:t xml:space="preserve"> Projects</w:t>
            </w:r>
            <w:r>
              <w:rPr>
                <w:b/>
              </w:rPr>
              <w:t xml:space="preserve">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Homework Assignments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Student Computers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PowerPoints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Models</w:t>
            </w:r>
          </w:p>
          <w:p w:rsidR="00EF7B86" w:rsidRDefault="00EF7B86" w:rsidP="00EF7B86">
            <w:r>
              <w:t>Cardiovascular System Unit:</w:t>
            </w:r>
          </w:p>
          <w:p w:rsidR="00EF7B86" w:rsidRDefault="00EF7B86" w:rsidP="00EF7B86">
            <w:pPr>
              <w:pStyle w:val="ListParagraph"/>
              <w:numPr>
                <w:ilvl w:val="0"/>
                <w:numId w:val="2"/>
              </w:numPr>
            </w:pPr>
            <w:r>
              <w:t>Video-Heart Procedures</w:t>
            </w:r>
          </w:p>
          <w:p w:rsidR="00EF7B86" w:rsidRDefault="00EF7B86" w:rsidP="00EF7B86">
            <w:r>
              <w:t>Immune/Human Sexuality Unit:</w:t>
            </w:r>
          </w:p>
          <w:p w:rsidR="006E187C" w:rsidRDefault="006E187C" w:rsidP="00F3401B">
            <w:pPr>
              <w:pStyle w:val="ListParagraph"/>
              <w:numPr>
                <w:ilvl w:val="0"/>
                <w:numId w:val="2"/>
              </w:numPr>
            </w:pPr>
            <w:r>
              <w:t>Guest Speaker (Human Trafficking)</w:t>
            </w:r>
          </w:p>
          <w:p w:rsidR="006E187C" w:rsidRDefault="006E187C" w:rsidP="00F3401B">
            <w:pPr>
              <w:pStyle w:val="ListParagraph"/>
              <w:numPr>
                <w:ilvl w:val="0"/>
                <w:numId w:val="2"/>
              </w:numPr>
            </w:pPr>
            <w:r>
              <w:t>Guest Speaker (Sexual Relationships/Sexual Harassment, #unfiltered truth (Morning Star Pregnancy Center))</w:t>
            </w:r>
          </w:p>
          <w:p w:rsidR="006E187C" w:rsidRDefault="006E187C" w:rsidP="00F3401B">
            <w:pPr>
              <w:pStyle w:val="ListParagraph"/>
              <w:numPr>
                <w:ilvl w:val="0"/>
                <w:numId w:val="2"/>
              </w:numPr>
            </w:pPr>
            <w:r>
              <w:t>Video-The Announcement (ESPN 30 for 30 HIV/AIDS/Sexually Transmitted Infections</w:t>
            </w:r>
          </w:p>
          <w:p w:rsidR="006E187C" w:rsidRDefault="006E187C" w:rsidP="00F3401B">
            <w:pPr>
              <w:pStyle w:val="ListParagraph"/>
              <w:numPr>
                <w:ilvl w:val="0"/>
                <w:numId w:val="2"/>
              </w:numPr>
            </w:pPr>
            <w:r>
              <w:t>Video-Nightly News Larry Nasser (sexual harassment)</w:t>
            </w:r>
          </w:p>
          <w:p w:rsidR="006E187C" w:rsidRDefault="006E187C" w:rsidP="00F3401B">
            <w:pPr>
              <w:pStyle w:val="ListParagraph"/>
              <w:numPr>
                <w:ilvl w:val="0"/>
                <w:numId w:val="2"/>
              </w:numPr>
            </w:pPr>
            <w:r>
              <w:t>Video-Chosen (human trafficking-guest speakers show this)</w:t>
            </w:r>
          </w:p>
          <w:p w:rsidR="002717B6" w:rsidRPr="002F1426" w:rsidRDefault="002717B6" w:rsidP="00F3401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Tests/Quizzes</w:t>
            </w:r>
          </w:p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Projects</w:t>
            </w:r>
          </w:p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Homework Assignments</w:t>
            </w:r>
          </w:p>
          <w:p w:rsidR="00F3401B" w:rsidRPr="00A0397F" w:rsidRDefault="00973481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 xml:space="preserve">Video Guides </w:t>
            </w:r>
          </w:p>
          <w:p w:rsidR="00F3401B" w:rsidRPr="00A0397F" w:rsidRDefault="00370FA3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>Student p</w:t>
            </w:r>
            <w:bookmarkStart w:id="0" w:name="_GoBack"/>
            <w:bookmarkEnd w:id="0"/>
            <w:r w:rsidR="00F3401B" w:rsidRPr="00A0397F">
              <w:t>articipation/Class Discussion</w:t>
            </w:r>
          </w:p>
          <w:p w:rsidR="002717B6" w:rsidRPr="00DB305D" w:rsidRDefault="002717B6" w:rsidP="00F340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480F"/>
    <w:multiLevelType w:val="hybridMultilevel"/>
    <w:tmpl w:val="6652B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C2C"/>
    <w:rsid w:val="000850C2"/>
    <w:rsid w:val="00117747"/>
    <w:rsid w:val="001951E8"/>
    <w:rsid w:val="001D669A"/>
    <w:rsid w:val="001E1FF2"/>
    <w:rsid w:val="001E60EA"/>
    <w:rsid w:val="00243906"/>
    <w:rsid w:val="00263022"/>
    <w:rsid w:val="002717B6"/>
    <w:rsid w:val="002720B8"/>
    <w:rsid w:val="002F1426"/>
    <w:rsid w:val="002F1966"/>
    <w:rsid w:val="00316791"/>
    <w:rsid w:val="00370FA3"/>
    <w:rsid w:val="005747D7"/>
    <w:rsid w:val="005E38FC"/>
    <w:rsid w:val="005E5910"/>
    <w:rsid w:val="00611B54"/>
    <w:rsid w:val="006E187C"/>
    <w:rsid w:val="007011F4"/>
    <w:rsid w:val="007027C6"/>
    <w:rsid w:val="007269C4"/>
    <w:rsid w:val="007350F8"/>
    <w:rsid w:val="007A147C"/>
    <w:rsid w:val="007F0C34"/>
    <w:rsid w:val="0080537B"/>
    <w:rsid w:val="008902B0"/>
    <w:rsid w:val="00973481"/>
    <w:rsid w:val="00990086"/>
    <w:rsid w:val="009A0FC1"/>
    <w:rsid w:val="00A0397F"/>
    <w:rsid w:val="00A73EB8"/>
    <w:rsid w:val="00AC2828"/>
    <w:rsid w:val="00AE289E"/>
    <w:rsid w:val="00B477DC"/>
    <w:rsid w:val="00B963EA"/>
    <w:rsid w:val="00C26772"/>
    <w:rsid w:val="00C94F98"/>
    <w:rsid w:val="00DB305D"/>
    <w:rsid w:val="00DE5063"/>
    <w:rsid w:val="00E15D97"/>
    <w:rsid w:val="00EF1B39"/>
    <w:rsid w:val="00EF7B86"/>
    <w:rsid w:val="00F3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291F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85DBD-BEAC-49C9-ACFB-104F36DCB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5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11</cp:revision>
  <dcterms:created xsi:type="dcterms:W3CDTF">2017-11-03T19:41:00Z</dcterms:created>
  <dcterms:modified xsi:type="dcterms:W3CDTF">2019-10-24T16:05:00Z</dcterms:modified>
</cp:coreProperties>
</file>