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90086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0086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1774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B41EE">
              <w:t>Drugs &amp; Addiction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B41EE">
              <w:t>3</w:t>
            </w:r>
            <w:r w:rsidR="007027C6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90086">
              <w:t>How can taking responsibility for your health contribute to you achieving wellness?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90086" w:rsidTr="00C2006A">
        <w:tc>
          <w:tcPr>
            <w:tcW w:w="2785" w:type="dxa"/>
            <w:vAlign w:val="center"/>
          </w:tcPr>
          <w:p w:rsidR="00990086" w:rsidRDefault="00AE289E" w:rsidP="00C2006A">
            <w:pPr>
              <w:jc w:val="center"/>
            </w:pPr>
            <w:r>
              <w:t>Drugs &amp; Addiction</w:t>
            </w:r>
          </w:p>
          <w:p w:rsidR="001D669A" w:rsidRPr="00DE5063" w:rsidRDefault="001D669A" w:rsidP="00C2006A">
            <w:pPr>
              <w:jc w:val="center"/>
            </w:pPr>
            <w:r>
              <w:t>(30 Days)</w:t>
            </w:r>
          </w:p>
        </w:tc>
        <w:tc>
          <w:tcPr>
            <w:tcW w:w="1890" w:type="dxa"/>
            <w:vAlign w:val="center"/>
          </w:tcPr>
          <w:p w:rsidR="00990086" w:rsidRDefault="00316791" w:rsidP="00C2006A">
            <w:pPr>
              <w:jc w:val="center"/>
            </w:pPr>
            <w:r>
              <w:t>10.1.9 A</w:t>
            </w:r>
          </w:p>
          <w:p w:rsidR="00316791" w:rsidRDefault="00316791" w:rsidP="00C2006A">
            <w:pPr>
              <w:jc w:val="center"/>
            </w:pPr>
          </w:p>
          <w:p w:rsidR="00316791" w:rsidRDefault="00316791" w:rsidP="00C2006A">
            <w:pPr>
              <w:jc w:val="center"/>
            </w:pPr>
            <w:r>
              <w:t>10.2.12 D</w:t>
            </w:r>
          </w:p>
          <w:p w:rsidR="00316791" w:rsidRDefault="00316791" w:rsidP="00C2006A">
            <w:pPr>
              <w:jc w:val="center"/>
            </w:pPr>
          </w:p>
          <w:p w:rsidR="00316791" w:rsidRDefault="00316791" w:rsidP="00C2006A">
            <w:pPr>
              <w:jc w:val="center"/>
            </w:pPr>
            <w:r>
              <w:t>10.2.9 B-E</w:t>
            </w:r>
          </w:p>
          <w:p w:rsidR="00316791" w:rsidRDefault="00316791" w:rsidP="00C2006A">
            <w:pPr>
              <w:jc w:val="center"/>
            </w:pPr>
          </w:p>
          <w:p w:rsidR="00316791" w:rsidRPr="00A73EB8" w:rsidRDefault="00316791" w:rsidP="00C2006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E289E" w:rsidRPr="00AE289E" w:rsidRDefault="00AE289E" w:rsidP="00AE289E">
            <w:pPr>
              <w:rPr>
                <w:b/>
              </w:rPr>
            </w:pPr>
            <w:r w:rsidRPr="00AE289E">
              <w:rPr>
                <w:b/>
              </w:rPr>
              <w:t>Illicit Drugs: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stimulants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depressants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narcotics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hallucinogens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inhalants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steroids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cannabis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amphetamines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barbiturates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methadone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PCP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LSD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marijuana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ice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tranquilizers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codeine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morphine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hashish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cocaine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ecstasy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alcohol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valium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crack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methamphetamines</w:t>
            </w:r>
          </w:p>
          <w:p w:rsidR="00990086" w:rsidRDefault="00BB0CF1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heroin</w:t>
            </w:r>
          </w:p>
          <w:p w:rsidR="00BB0CF1" w:rsidRDefault="00BB0CF1" w:rsidP="00BB0CF1">
            <w:pPr>
              <w:pStyle w:val="ListParagraph"/>
              <w:ind w:left="360"/>
            </w:pPr>
          </w:p>
          <w:p w:rsidR="00AE289E" w:rsidRDefault="00AE289E" w:rsidP="00AE289E">
            <w:pPr>
              <w:rPr>
                <w:b/>
              </w:rPr>
            </w:pPr>
            <w:r>
              <w:rPr>
                <w:b/>
              </w:rPr>
              <w:lastRenderedPageBreak/>
              <w:t>Addiction: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addiction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physiological and psychological dependence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treatment centers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withdrawal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tolerance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detoxification</w:t>
            </w:r>
          </w:p>
          <w:p w:rsidR="00AE289E" w:rsidRDefault="00AE289E" w:rsidP="00AE28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Narcotics Anonymous </w:t>
            </w:r>
          </w:p>
          <w:p w:rsidR="00AE289E" w:rsidRDefault="007011F4" w:rsidP="00AE289E">
            <w:pPr>
              <w:rPr>
                <w:b/>
              </w:rPr>
            </w:pPr>
            <w:r>
              <w:rPr>
                <w:b/>
              </w:rPr>
              <w:t>Tobacco/Smoke: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nicotine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carbon monoxide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carcinogens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stimulant drug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cilia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paralyze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COPD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types of cancer- lip, mouth, throat, lung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clove cigarettes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emphysema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chronic bronchitis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alveoli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constriction of blood vessels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2C429D" wp14:editId="2B044E23">
                      <wp:simplePos x="0" y="0"/>
                      <wp:positionH relativeFrom="column">
                        <wp:posOffset>243147</wp:posOffset>
                      </wp:positionH>
                      <wp:positionV relativeFrom="paragraph">
                        <wp:posOffset>176258</wp:posOffset>
                      </wp:positionV>
                      <wp:extent cx="0" cy="154379"/>
                      <wp:effectExtent l="76200" t="38100" r="57150" b="17145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5437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63F91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9.15pt;margin-top:13.9pt;width:0;height:12.1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t>atherosclerosis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 BP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risk of stroke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coronary heart disease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dipping</w:t>
            </w:r>
          </w:p>
          <w:p w:rsidR="007011F4" w:rsidRDefault="007011F4" w:rsidP="00701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leukoplakia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mainstream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sidestream</w:t>
            </w:r>
            <w:proofErr w:type="spellEnd"/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respiratory/cardiovascular disease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smoking and pregnancy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asthma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bronchitis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sinus infections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withdrawal</w:t>
            </w:r>
          </w:p>
          <w:p w:rsidR="007269C4" w:rsidRDefault="007269C4" w:rsidP="007269C4">
            <w:pPr>
              <w:rPr>
                <w:b/>
              </w:rPr>
            </w:pPr>
            <w:r w:rsidRPr="007269C4">
              <w:rPr>
                <w:b/>
              </w:rPr>
              <w:t>Quitting: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pressure drops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pulse drops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carbon monoxide level returns to normal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oxygen level increases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smell and taste returns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cilia reactivated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risk of cancers decrease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nicotine patch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gum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spray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inhaler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pill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aversion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operant therapies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self-control</w:t>
            </w:r>
          </w:p>
          <w:p w:rsidR="007269C4" w:rsidRDefault="007269C4" w:rsidP="007269C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Cold Turkey</w:t>
            </w:r>
          </w:p>
          <w:p w:rsidR="007269C4" w:rsidRDefault="005747D7" w:rsidP="005747D7">
            <w:pPr>
              <w:rPr>
                <w:b/>
              </w:rPr>
            </w:pPr>
            <w:r>
              <w:rPr>
                <w:b/>
              </w:rPr>
              <w:t>Alcohol/Alcoholism: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ethyl/ethanol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fermentation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distillation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drink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oxidation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liver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temperature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kidneys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urine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dehydration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gastric juices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ulcers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tolerance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withdrawal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dependence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cirrhosis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multiplier effect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social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alcoholic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denial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dependence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withdrawal symptoms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Delirium Tremens (DTs)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addiction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detoxification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support groups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Alanon</w:t>
            </w:r>
            <w:proofErr w:type="spellEnd"/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Alateen</w:t>
            </w:r>
            <w:proofErr w:type="spellEnd"/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Alcoholics Anonymous</w:t>
            </w:r>
          </w:p>
          <w:p w:rsidR="005747D7" w:rsidRDefault="005747D7" w:rsidP="005747D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condependent</w:t>
            </w:r>
            <w:proofErr w:type="spellEnd"/>
          </w:p>
          <w:p w:rsidR="005747D7" w:rsidRPr="005747D7" w:rsidRDefault="005747D7" w:rsidP="005747D7">
            <w:pPr>
              <w:rPr>
                <w:b/>
              </w:rPr>
            </w:pPr>
          </w:p>
          <w:p w:rsidR="007011F4" w:rsidRPr="007011F4" w:rsidRDefault="007011F4" w:rsidP="007011F4">
            <w:pPr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F3401B" w:rsidRP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lastRenderedPageBreak/>
              <w:t>Unit Packets</w:t>
            </w:r>
          </w:p>
          <w:p w:rsidR="00F3401B" w:rsidRP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t>Written Tests</w:t>
            </w:r>
            <w:r>
              <w:t xml:space="preserve">/Quizzes 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F3401B">
              <w:t>Written</w:t>
            </w:r>
            <w:r>
              <w:t xml:space="preserve"> Group/Individual</w:t>
            </w:r>
            <w:r w:rsidRPr="00F3401B">
              <w:t xml:space="preserve"> Projects</w:t>
            </w:r>
            <w:r>
              <w:rPr>
                <w:b/>
              </w:rPr>
              <w:t xml:space="preserve"> 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t>Homework Assignments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Student Computers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PowerPoints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Models</w:t>
            </w:r>
          </w:p>
          <w:p w:rsidR="00BB0CF1" w:rsidRDefault="00BB0CF1" w:rsidP="00F3401B">
            <w:pPr>
              <w:pStyle w:val="ListParagraph"/>
              <w:numPr>
                <w:ilvl w:val="0"/>
                <w:numId w:val="2"/>
              </w:numPr>
            </w:pPr>
            <w:r>
              <w:t xml:space="preserve">Online </w:t>
            </w:r>
            <w:proofErr w:type="spellStart"/>
            <w:r>
              <w:t>Everfi</w:t>
            </w:r>
            <w:proofErr w:type="spellEnd"/>
            <w:r>
              <w:t xml:space="preserve"> Alcohol Education Course </w:t>
            </w:r>
          </w:p>
          <w:p w:rsidR="00BB0CF1" w:rsidRDefault="00BB0CF1" w:rsidP="00BB0CF1">
            <w:pPr>
              <w:pStyle w:val="ListParagraph"/>
              <w:numPr>
                <w:ilvl w:val="0"/>
                <w:numId w:val="2"/>
              </w:numPr>
            </w:pPr>
            <w:r>
              <w:t>Video: One Small Dose (NBC Nightline-synthetic drugs), Unguarded (ESPN 30 for 30-Addiction)</w:t>
            </w:r>
          </w:p>
          <w:p w:rsidR="00990086" w:rsidRPr="002F1426" w:rsidRDefault="00990086" w:rsidP="00F3401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3401B" w:rsidRPr="00A0397F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Tests/Quizzes</w:t>
            </w:r>
            <w:r w:rsidR="00BB0CF1">
              <w:t xml:space="preserve"> (paper/online quizzes from </w:t>
            </w:r>
            <w:proofErr w:type="spellStart"/>
            <w:r w:rsidR="00BB0CF1">
              <w:t>everfi</w:t>
            </w:r>
            <w:proofErr w:type="spellEnd"/>
            <w:r w:rsidR="00BB0CF1">
              <w:t>)</w:t>
            </w:r>
          </w:p>
          <w:p w:rsidR="00F3401B" w:rsidRPr="00A0397F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Projects</w:t>
            </w:r>
          </w:p>
          <w:p w:rsidR="00F3401B" w:rsidRPr="00A0397F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Homework Assignments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Student Participation/Class Discussion</w:t>
            </w:r>
          </w:p>
          <w:p w:rsidR="0051252B" w:rsidRDefault="0051252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 xml:space="preserve">Video Guides </w:t>
            </w:r>
            <w:bookmarkStart w:id="0" w:name="_GoBack"/>
            <w:bookmarkEnd w:id="0"/>
          </w:p>
          <w:p w:rsidR="00ED3E5C" w:rsidRPr="00A0397F" w:rsidRDefault="00ED3E5C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 xml:space="preserve">Completion of Online </w:t>
            </w:r>
            <w:r>
              <w:t>Alcohol Education Course</w:t>
            </w:r>
            <w:r>
              <w:t xml:space="preserve"> (</w:t>
            </w:r>
            <w:proofErr w:type="spellStart"/>
            <w:r>
              <w:t>Everfi</w:t>
            </w:r>
            <w:proofErr w:type="spellEnd"/>
            <w:r>
              <w:t>)</w:t>
            </w:r>
          </w:p>
          <w:p w:rsidR="00990086" w:rsidRPr="00F3401B" w:rsidRDefault="00990086" w:rsidP="00F3401B">
            <w:pPr>
              <w:spacing w:after="120"/>
              <w:ind w:left="360"/>
              <w:rPr>
                <w:sz w:val="18"/>
              </w:rPr>
            </w:pPr>
          </w:p>
        </w:tc>
      </w:tr>
    </w:tbl>
    <w:p w:rsidR="00990086" w:rsidRPr="00990086" w:rsidRDefault="00990086" w:rsidP="00990086">
      <w:pPr>
        <w:spacing w:after="0"/>
        <w:rPr>
          <w:sz w:val="4"/>
          <w:szCs w:val="4"/>
        </w:rPr>
      </w:pPr>
    </w:p>
    <w:sectPr w:rsidR="00990086" w:rsidRP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480F"/>
    <w:multiLevelType w:val="hybridMultilevel"/>
    <w:tmpl w:val="6652B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4C2C"/>
    <w:rsid w:val="000850C2"/>
    <w:rsid w:val="00117747"/>
    <w:rsid w:val="001951E8"/>
    <w:rsid w:val="001D669A"/>
    <w:rsid w:val="001E1FF2"/>
    <w:rsid w:val="001E60EA"/>
    <w:rsid w:val="00243906"/>
    <w:rsid w:val="002717B6"/>
    <w:rsid w:val="002F1426"/>
    <w:rsid w:val="002F1966"/>
    <w:rsid w:val="00316791"/>
    <w:rsid w:val="0051252B"/>
    <w:rsid w:val="005747D7"/>
    <w:rsid w:val="005E38FC"/>
    <w:rsid w:val="005E5910"/>
    <w:rsid w:val="00611B54"/>
    <w:rsid w:val="007011F4"/>
    <w:rsid w:val="007027C6"/>
    <w:rsid w:val="007269C4"/>
    <w:rsid w:val="007350F8"/>
    <w:rsid w:val="007A147C"/>
    <w:rsid w:val="007F0C34"/>
    <w:rsid w:val="0080537B"/>
    <w:rsid w:val="008902B0"/>
    <w:rsid w:val="00990086"/>
    <w:rsid w:val="009A0FC1"/>
    <w:rsid w:val="00A0397F"/>
    <w:rsid w:val="00A73EB8"/>
    <w:rsid w:val="00AC2828"/>
    <w:rsid w:val="00AE289E"/>
    <w:rsid w:val="00B477DC"/>
    <w:rsid w:val="00B963EA"/>
    <w:rsid w:val="00BB0CF1"/>
    <w:rsid w:val="00C26772"/>
    <w:rsid w:val="00C94F98"/>
    <w:rsid w:val="00DB305D"/>
    <w:rsid w:val="00DB41EE"/>
    <w:rsid w:val="00DE5063"/>
    <w:rsid w:val="00E15D97"/>
    <w:rsid w:val="00ED3E5C"/>
    <w:rsid w:val="00EF1B39"/>
    <w:rsid w:val="00F3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A6E2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7C4F5-9F88-4362-A601-054E4EDD1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4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7</cp:revision>
  <dcterms:created xsi:type="dcterms:W3CDTF">2017-11-03T19:42:00Z</dcterms:created>
  <dcterms:modified xsi:type="dcterms:W3CDTF">2019-10-24T16:04:00Z</dcterms:modified>
</cp:coreProperties>
</file>