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90086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90086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B0027E" w:rsidRDefault="002F1426" w:rsidP="00B0027E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0027E">
              <w:t>Wellness</w:t>
            </w:r>
          </w:p>
          <w:p w:rsidR="00B0027E" w:rsidRDefault="00B0027E" w:rsidP="00B0027E">
            <w:r>
              <w:t>(Stress, Self-Esteem, Decision Making, Goal Setting, Death &amp; Dying/Grieving, Mental Health, Fitness, Nutrition/Diet)</w:t>
            </w:r>
          </w:p>
          <w:p w:rsidR="002F1426" w:rsidRPr="002F1426" w:rsidRDefault="002F1426" w:rsidP="00B0027E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0027E">
              <w:t>3</w:t>
            </w:r>
            <w:r w:rsidR="007027C6">
              <w:t>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90086">
              <w:t>How can taking responsibility for your health contribute to you achieving wellness?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7350F8" w:rsidP="00A5565A">
            <w:pPr>
              <w:jc w:val="center"/>
            </w:pPr>
            <w:r>
              <w:t>Wellness</w:t>
            </w:r>
          </w:p>
          <w:p w:rsidR="007350F8" w:rsidRDefault="007350F8" w:rsidP="00A5565A">
            <w:pPr>
              <w:jc w:val="center"/>
            </w:pPr>
            <w:r>
              <w:t>(Stress, Self-Esteem, Decision Making, Goal Setting, Death &amp; Dying/Grieving, Mental Health, Fitness, Nutrition/Diet)</w:t>
            </w:r>
          </w:p>
          <w:p w:rsidR="001D669A" w:rsidRPr="00DE5063" w:rsidRDefault="001D669A" w:rsidP="00A5565A">
            <w:pPr>
              <w:jc w:val="center"/>
            </w:pPr>
            <w:r>
              <w:t>(30 Days)</w:t>
            </w:r>
          </w:p>
        </w:tc>
        <w:tc>
          <w:tcPr>
            <w:tcW w:w="1890" w:type="dxa"/>
            <w:vAlign w:val="center"/>
          </w:tcPr>
          <w:p w:rsidR="007027C6" w:rsidRDefault="007027C6" w:rsidP="007027C6">
            <w:pPr>
              <w:jc w:val="center"/>
            </w:pPr>
            <w:r>
              <w:t>10.1.12 A-C</w:t>
            </w:r>
          </w:p>
          <w:p w:rsidR="007027C6" w:rsidRDefault="007027C6" w:rsidP="007027C6">
            <w:pPr>
              <w:jc w:val="center"/>
            </w:pPr>
          </w:p>
          <w:p w:rsidR="007027C6" w:rsidRDefault="007027C6" w:rsidP="007027C6">
            <w:pPr>
              <w:jc w:val="center"/>
            </w:pPr>
            <w:r>
              <w:t>10.1.9 B, C-E</w:t>
            </w:r>
          </w:p>
          <w:p w:rsidR="007027C6" w:rsidRDefault="007027C6" w:rsidP="007027C6">
            <w:pPr>
              <w:jc w:val="center"/>
            </w:pPr>
          </w:p>
          <w:p w:rsidR="007027C6" w:rsidRDefault="007027C6" w:rsidP="007027C6">
            <w:pPr>
              <w:jc w:val="center"/>
            </w:pPr>
            <w:r>
              <w:t>10.2.12 A-E</w:t>
            </w:r>
          </w:p>
          <w:p w:rsidR="007027C6" w:rsidRDefault="007027C6" w:rsidP="007027C6">
            <w:pPr>
              <w:jc w:val="center"/>
            </w:pPr>
          </w:p>
          <w:p w:rsidR="007027C6" w:rsidRDefault="007027C6" w:rsidP="007027C6">
            <w:pPr>
              <w:jc w:val="center"/>
            </w:pPr>
            <w:r>
              <w:t>10.2.9 B</w:t>
            </w:r>
          </w:p>
          <w:p w:rsidR="007027C6" w:rsidRDefault="007027C6" w:rsidP="007027C6">
            <w:pPr>
              <w:jc w:val="center"/>
            </w:pPr>
          </w:p>
          <w:p w:rsidR="007027C6" w:rsidRDefault="007027C6" w:rsidP="007027C6">
            <w:pPr>
              <w:jc w:val="center"/>
            </w:pPr>
            <w:r>
              <w:t>10.3.12 A, D</w:t>
            </w:r>
          </w:p>
          <w:p w:rsidR="007027C6" w:rsidRDefault="007027C6" w:rsidP="007027C6">
            <w:pPr>
              <w:jc w:val="center"/>
            </w:pPr>
          </w:p>
          <w:p w:rsidR="007027C6" w:rsidRPr="00A73EB8" w:rsidRDefault="007027C6" w:rsidP="007027C6">
            <w:pPr>
              <w:jc w:val="center"/>
            </w:pPr>
            <w:r>
              <w:t>10.3.9 A, B, D</w:t>
            </w:r>
          </w:p>
        </w:tc>
        <w:tc>
          <w:tcPr>
            <w:tcW w:w="3420" w:type="dxa"/>
            <w:vAlign w:val="center"/>
          </w:tcPr>
          <w:p w:rsidR="00A73EB8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health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health education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lifestyle factors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disease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attitude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prevention</w:t>
            </w:r>
          </w:p>
          <w:p w:rsidR="00990086" w:rsidRDefault="0099008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leading causes of death</w:t>
            </w:r>
          </w:p>
          <w:p w:rsidR="007350F8" w:rsidRDefault="007350F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self-esteem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self-worth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self-confidence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risk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unreasonable risk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precaution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prevention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 setting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decision making model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eustress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distress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adrenaline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fatigue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chronic fatigue syndrome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mono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diagnosis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suicide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therapy</w:t>
            </w:r>
          </w:p>
          <w:p w:rsidR="001E60EA" w:rsidRDefault="001E60EA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 Stages of Grief</w:t>
            </w:r>
          </w:p>
          <w:p w:rsidR="001E60EA" w:rsidRDefault="001E60EA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Coping with grief/loss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fitness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sedentary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bodily systems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 components of fitness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 vs. anaerobic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warm-up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work-out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 down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check/record progress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resting heart rate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heart rate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 heart rate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calories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intensity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duration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progression</w:t>
            </w:r>
          </w:p>
          <w:p w:rsidR="007350F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diets</w:t>
            </w:r>
          </w:p>
          <w:p w:rsidR="007350F8" w:rsidRPr="00A73EB8" w:rsidRDefault="007350F8" w:rsidP="00735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BMI</w:t>
            </w:r>
          </w:p>
        </w:tc>
        <w:tc>
          <w:tcPr>
            <w:tcW w:w="3420" w:type="dxa"/>
            <w:vAlign w:val="center"/>
          </w:tcPr>
          <w:p w:rsidR="00A73EB8" w:rsidRP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lastRenderedPageBreak/>
              <w:t>Unit Packets</w:t>
            </w:r>
          </w:p>
          <w:p w:rsidR="00F3401B" w:rsidRP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t>Written Tests</w:t>
            </w:r>
            <w:r>
              <w:t xml:space="preserve">/Quizzes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F3401B">
              <w:t>Written</w:t>
            </w:r>
            <w:r>
              <w:t xml:space="preserve"> Group/Individual</w:t>
            </w:r>
            <w:r w:rsidRPr="00F3401B">
              <w:t xml:space="preserve"> Projects</w:t>
            </w:r>
            <w:r>
              <w:rPr>
                <w:b/>
              </w:rPr>
              <w:t xml:space="preserve">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 w:rsidRPr="00F3401B">
              <w:t>Homework Assignments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Student Computers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PowerPoints</w:t>
            </w:r>
            <w:r w:rsidR="0069042F">
              <w:t xml:space="preserve"> 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</w:pPr>
            <w:r>
              <w:t>Models</w:t>
            </w:r>
            <w:r w:rsidRPr="00F3401B">
              <w:t xml:space="preserve"> </w:t>
            </w:r>
          </w:p>
          <w:p w:rsidR="0069042F" w:rsidRDefault="0069042F" w:rsidP="0069042F">
            <w:pPr>
              <w:pStyle w:val="ListParagraph"/>
              <w:numPr>
                <w:ilvl w:val="0"/>
                <w:numId w:val="2"/>
              </w:numPr>
            </w:pPr>
            <w:r>
              <w:t>Video-</w:t>
            </w:r>
            <w:proofErr w:type="spellStart"/>
            <w:r>
              <w:t>Teenline</w:t>
            </w:r>
            <w:proofErr w:type="spellEnd"/>
            <w:r>
              <w:t xml:space="preserve"> (suicide prevention)</w:t>
            </w:r>
          </w:p>
          <w:p w:rsidR="0069042F" w:rsidRDefault="0069042F" w:rsidP="0069042F">
            <w:pPr>
              <w:pStyle w:val="ListParagraph"/>
              <w:numPr>
                <w:ilvl w:val="0"/>
                <w:numId w:val="2"/>
              </w:numPr>
            </w:pPr>
            <w:r>
              <w:t>Video-Stages of grief (youtube)</w:t>
            </w:r>
          </w:p>
          <w:p w:rsidR="0069042F" w:rsidRDefault="0069042F" w:rsidP="0069042F">
            <w:pPr>
              <w:pStyle w:val="ListParagraph"/>
              <w:numPr>
                <w:ilvl w:val="0"/>
                <w:numId w:val="2"/>
              </w:numPr>
            </w:pPr>
            <w:r>
              <w:t>Video-Diet Wars (PBS Documentary on FAD diets/dieting)</w:t>
            </w:r>
          </w:p>
          <w:p w:rsidR="0069042F" w:rsidRPr="00F3401B" w:rsidRDefault="0069042F" w:rsidP="0069042F">
            <w:pPr>
              <w:pStyle w:val="ListParagraph"/>
            </w:pPr>
          </w:p>
        </w:tc>
        <w:tc>
          <w:tcPr>
            <w:tcW w:w="2880" w:type="dxa"/>
            <w:vAlign w:val="center"/>
          </w:tcPr>
          <w:p w:rsidR="00A73EB8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Tests/Quizzes</w:t>
            </w:r>
          </w:p>
          <w:p w:rsidR="00F3401B" w:rsidRPr="00A0397F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Projects</w:t>
            </w:r>
          </w:p>
          <w:p w:rsidR="00F3401B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 w:rsidRPr="00A0397F">
              <w:t>Homework Assignments</w:t>
            </w:r>
          </w:p>
          <w:p w:rsidR="00F5473F" w:rsidRPr="00A0397F" w:rsidRDefault="00F5473F" w:rsidP="00F3401B">
            <w:pPr>
              <w:pStyle w:val="ListParagraph"/>
              <w:numPr>
                <w:ilvl w:val="0"/>
                <w:numId w:val="2"/>
              </w:numPr>
              <w:spacing w:after="120"/>
            </w:pPr>
            <w:r>
              <w:t xml:space="preserve">Video Guides </w:t>
            </w:r>
            <w:bookmarkStart w:id="0" w:name="_GoBack"/>
            <w:bookmarkEnd w:id="0"/>
          </w:p>
          <w:p w:rsidR="00F3401B" w:rsidRPr="00F3401B" w:rsidRDefault="00F3401B" w:rsidP="00F3401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 w:rsidRPr="00A0397F">
              <w:t>Student Participation/class discussion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480F"/>
    <w:multiLevelType w:val="hybridMultilevel"/>
    <w:tmpl w:val="6652B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4C2C"/>
    <w:rsid w:val="000850C2"/>
    <w:rsid w:val="001128F7"/>
    <w:rsid w:val="00117747"/>
    <w:rsid w:val="001951E8"/>
    <w:rsid w:val="001D669A"/>
    <w:rsid w:val="001E1FF2"/>
    <w:rsid w:val="001E60EA"/>
    <w:rsid w:val="00243906"/>
    <w:rsid w:val="002717B6"/>
    <w:rsid w:val="002F1426"/>
    <w:rsid w:val="002F1966"/>
    <w:rsid w:val="00316791"/>
    <w:rsid w:val="005747D7"/>
    <w:rsid w:val="005E38FC"/>
    <w:rsid w:val="005E5910"/>
    <w:rsid w:val="00611B54"/>
    <w:rsid w:val="0069042F"/>
    <w:rsid w:val="007011F4"/>
    <w:rsid w:val="007027C6"/>
    <w:rsid w:val="007269C4"/>
    <w:rsid w:val="007350F8"/>
    <w:rsid w:val="007A147C"/>
    <w:rsid w:val="007F0C34"/>
    <w:rsid w:val="0080537B"/>
    <w:rsid w:val="008902B0"/>
    <w:rsid w:val="00990086"/>
    <w:rsid w:val="009A0FC1"/>
    <w:rsid w:val="009D360B"/>
    <w:rsid w:val="00A0397F"/>
    <w:rsid w:val="00A73EB8"/>
    <w:rsid w:val="00AC2828"/>
    <w:rsid w:val="00AE289E"/>
    <w:rsid w:val="00B0027E"/>
    <w:rsid w:val="00B477DC"/>
    <w:rsid w:val="00B963EA"/>
    <w:rsid w:val="00C26772"/>
    <w:rsid w:val="00C94F98"/>
    <w:rsid w:val="00DB305D"/>
    <w:rsid w:val="00DE5063"/>
    <w:rsid w:val="00E15D97"/>
    <w:rsid w:val="00EF1B39"/>
    <w:rsid w:val="00F3401B"/>
    <w:rsid w:val="00F5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5D73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77137-B822-459B-8D63-55FBF961C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7</cp:revision>
  <dcterms:created xsi:type="dcterms:W3CDTF">2017-11-03T19:38:00Z</dcterms:created>
  <dcterms:modified xsi:type="dcterms:W3CDTF">2019-10-24T16:05:00Z</dcterms:modified>
</cp:coreProperties>
</file>