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6B75C7" w:rsidRDefault="009A0FC1" w:rsidP="009A0FC1">
      <w:r w:rsidRPr="002F1426">
        <w:rPr>
          <w:b/>
        </w:rPr>
        <w:t>Course Title:</w:t>
      </w:r>
      <w:r w:rsidR="006B75C7">
        <w:t xml:space="preserve"> French III</w:t>
      </w:r>
      <w:r w:rsidR="006B75C7"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B75C7"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6B75C7" w:rsidRDefault="002F1426" w:rsidP="006B75C7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B75C7">
              <w:t>Qui suis-je?- unite 1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B75C7">
              <w:t>5-6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6B75C7" w:rsidRPr="000506C8" w:rsidRDefault="006B75C7" w:rsidP="006B75C7">
            <w:pPr>
              <w:pStyle w:val="NormalWeb"/>
              <w:spacing w:before="0" w:beforeAutospacing="0" w:after="0" w:afterAutospacing="0"/>
              <w:ind w:left="357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506C8">
              <w:rPr>
                <w:rFonts w:ascii="Arial" w:hAnsi="Arial" w:cs="Arial"/>
                <w:sz w:val="16"/>
                <w:szCs w:val="16"/>
              </w:rPr>
              <w:t>Quelle est ta nationalité ?</w:t>
            </w:r>
          </w:p>
          <w:p w:rsidR="006B75C7" w:rsidRPr="000506C8" w:rsidRDefault="006B75C7" w:rsidP="006B75C7">
            <w:pPr>
              <w:pStyle w:val="NormalWeb"/>
              <w:spacing w:before="0" w:beforeAutospacing="0" w:after="0" w:afterAutospacing="0"/>
              <w:ind w:left="357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506C8">
              <w:rPr>
                <w:rFonts w:ascii="Arial" w:hAnsi="Arial" w:cs="Arial"/>
                <w:sz w:val="16"/>
                <w:szCs w:val="16"/>
              </w:rPr>
              <w:t>Où habites-tu ?</w:t>
            </w:r>
          </w:p>
          <w:p w:rsidR="006B75C7" w:rsidRPr="000506C8" w:rsidRDefault="006B75C7" w:rsidP="006B75C7">
            <w:pPr>
              <w:pStyle w:val="NormalWeb"/>
              <w:spacing w:before="0" w:beforeAutospacing="0" w:after="0" w:afterAutospacing="0"/>
              <w:ind w:left="357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506C8">
              <w:rPr>
                <w:rFonts w:ascii="Arial" w:hAnsi="Arial" w:cs="Arial"/>
                <w:sz w:val="16"/>
                <w:szCs w:val="16"/>
              </w:rPr>
              <w:t>Quel âge as-tu?</w:t>
            </w:r>
          </w:p>
          <w:p w:rsidR="006B75C7" w:rsidRPr="000506C8" w:rsidRDefault="006B75C7" w:rsidP="006B75C7">
            <w:pPr>
              <w:pStyle w:val="NormalWeb"/>
              <w:spacing w:before="0" w:beforeAutospacing="0" w:after="0" w:afterAutospacing="0"/>
              <w:ind w:left="357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506C8">
              <w:rPr>
                <w:rFonts w:ascii="Arial" w:hAnsi="Arial" w:cs="Arial"/>
                <w:sz w:val="16"/>
                <w:szCs w:val="16"/>
              </w:rPr>
              <w:t>Où es-tu né(e)?</w:t>
            </w:r>
          </w:p>
          <w:p w:rsidR="006B75C7" w:rsidRPr="000506C8" w:rsidRDefault="006B75C7" w:rsidP="006B75C7">
            <w:pPr>
              <w:pStyle w:val="NormalWeb"/>
              <w:spacing w:before="0" w:beforeAutospacing="0" w:after="0" w:afterAutospacing="0"/>
              <w:ind w:left="357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506C8">
              <w:rPr>
                <w:rFonts w:ascii="Arial" w:hAnsi="Arial" w:cs="Arial"/>
                <w:sz w:val="16"/>
                <w:szCs w:val="16"/>
              </w:rPr>
              <w:t>Tu as des frères et des sœurs?</w:t>
            </w:r>
          </w:p>
          <w:p w:rsidR="006B75C7" w:rsidRPr="000506C8" w:rsidRDefault="006B75C7" w:rsidP="006B75C7">
            <w:pPr>
              <w:pStyle w:val="NormalWeb"/>
              <w:spacing w:before="0" w:beforeAutospacing="0" w:after="0" w:afterAutospacing="0"/>
              <w:ind w:left="357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506C8">
              <w:rPr>
                <w:rFonts w:ascii="Arial" w:hAnsi="Arial" w:cs="Arial"/>
                <w:sz w:val="16"/>
                <w:szCs w:val="16"/>
              </w:rPr>
              <w:t>Qu’est-ce que tu voudrais faire plus tard ?</w:t>
            </w:r>
          </w:p>
          <w:p w:rsidR="006B75C7" w:rsidRPr="000506C8" w:rsidRDefault="006B75C7" w:rsidP="006B75C7">
            <w:pPr>
              <w:pStyle w:val="NormalWeb"/>
              <w:spacing w:before="0" w:beforeAutospacing="0" w:after="0" w:afterAutospacing="0"/>
              <w:ind w:left="357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506C8">
              <w:rPr>
                <w:rFonts w:ascii="Arial" w:hAnsi="Arial" w:cs="Arial"/>
                <w:sz w:val="16"/>
                <w:szCs w:val="16"/>
              </w:rPr>
              <w:t>Qu’est-ce que tu as ?</w:t>
            </w:r>
          </w:p>
          <w:p w:rsidR="006B75C7" w:rsidRPr="000506C8" w:rsidRDefault="006B75C7" w:rsidP="006B75C7">
            <w:pPr>
              <w:pStyle w:val="NormalWeb"/>
              <w:spacing w:before="0" w:beforeAutospacing="0" w:after="0" w:afterAutospacing="0"/>
              <w:ind w:left="357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506C8">
              <w:rPr>
                <w:rFonts w:ascii="Arial" w:hAnsi="Arial" w:cs="Arial"/>
                <w:sz w:val="16"/>
                <w:szCs w:val="16"/>
              </w:rPr>
              <w:t>Qu’est-ce qu’il y a 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B75C7" w:rsidP="00A5565A">
            <w:pPr>
              <w:jc w:val="center"/>
            </w:pPr>
            <w:r>
              <w:t>Je me pr</w:t>
            </w:r>
            <w:r>
              <w:rPr>
                <w:rFonts w:cstheme="minorHAnsi"/>
              </w:rPr>
              <w:t>é</w:t>
            </w:r>
            <w:r>
              <w:t>sente</w:t>
            </w:r>
          </w:p>
        </w:tc>
        <w:tc>
          <w:tcPr>
            <w:tcW w:w="1890" w:type="dxa"/>
            <w:vAlign w:val="center"/>
          </w:tcPr>
          <w:p w:rsidR="00A73EB8" w:rsidRPr="00A73EB8" w:rsidRDefault="006B75C7" w:rsidP="006B75C7">
            <w:r>
              <w:t xml:space="preserve">       </w:t>
            </w:r>
            <w:r>
              <w:t>12.3.1.S3.B</w:t>
            </w:r>
          </w:p>
        </w:tc>
        <w:tc>
          <w:tcPr>
            <w:tcW w:w="3420" w:type="dxa"/>
            <w:vAlign w:val="center"/>
          </w:tcPr>
          <w:p w:rsidR="006808F6" w:rsidRPr="000506C8" w:rsidRDefault="006808F6" w:rsidP="006808F6">
            <w:pPr>
              <w:pStyle w:val="NormalWeb"/>
              <w:spacing w:before="0" w:beforeAutospacing="0" w:after="0" w:afterAutospacing="0"/>
              <w:ind w:left="357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506C8">
              <w:rPr>
                <w:rFonts w:ascii="Arial" w:hAnsi="Arial" w:cs="Arial"/>
                <w:sz w:val="16"/>
                <w:szCs w:val="16"/>
              </w:rPr>
              <w:t>Giving basic information about yourself and your family</w:t>
            </w:r>
          </w:p>
          <w:p w:rsidR="006808F6" w:rsidRPr="000506C8" w:rsidRDefault="006808F6" w:rsidP="006808F6">
            <w:pPr>
              <w:ind w:left="357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0506C8">
              <w:rPr>
                <w:rFonts w:ascii="Arial" w:eastAsia="Times New Roman" w:hAnsi="Arial" w:cs="Arial"/>
                <w:sz w:val="16"/>
                <w:szCs w:val="16"/>
              </w:rPr>
              <w:t>Talking about professions</w:t>
            </w:r>
          </w:p>
          <w:p w:rsidR="00430277" w:rsidRPr="00A73EB8" w:rsidRDefault="00430277" w:rsidP="006808F6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6808F6" w:rsidRPr="000506C8" w:rsidRDefault="006808F6" w:rsidP="006808F6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506C8">
              <w:rPr>
                <w:rFonts w:ascii="Arial" w:hAnsi="Arial" w:cs="Arial"/>
                <w:sz w:val="16"/>
                <w:szCs w:val="16"/>
              </w:rPr>
              <w:t>give basic information about yourself and your family</w:t>
            </w:r>
          </w:p>
          <w:p w:rsidR="006808F6" w:rsidRDefault="006808F6" w:rsidP="006808F6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506C8">
              <w:rPr>
                <w:rFonts w:ascii="Arial" w:hAnsi="Arial" w:cs="Arial"/>
                <w:sz w:val="16"/>
                <w:szCs w:val="16"/>
              </w:rPr>
              <w:t>name many professions</w:t>
            </w:r>
          </w:p>
          <w:p w:rsidR="006808F6" w:rsidRDefault="006808F6" w:rsidP="006808F6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introduce people to others</w:t>
            </w:r>
          </w:p>
          <w:p w:rsidR="006808F6" w:rsidRPr="000506C8" w:rsidRDefault="006808F6" w:rsidP="006808F6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make a phone call</w:t>
            </w:r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6808F6" w:rsidP="00A5565A">
            <w:pPr>
              <w:spacing w:after="120"/>
              <w:jc w:val="center"/>
              <w:rPr>
                <w:sz w:val="18"/>
              </w:rPr>
            </w:pPr>
            <w:r>
              <w:t>Interview, presentation, vocab 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B75C7" w:rsidP="00A5565A">
            <w:pPr>
              <w:jc w:val="center"/>
            </w:pPr>
            <w:r>
              <w:rPr>
                <w:rFonts w:cstheme="minorHAnsi"/>
              </w:rPr>
              <w:t>Ê</w:t>
            </w:r>
            <w:r>
              <w:t>tre, les adjectifs</w:t>
            </w:r>
          </w:p>
        </w:tc>
        <w:tc>
          <w:tcPr>
            <w:tcW w:w="1890" w:type="dxa"/>
            <w:vAlign w:val="center"/>
          </w:tcPr>
          <w:p w:rsidR="006B75C7" w:rsidRDefault="006B75C7" w:rsidP="006B75C7">
            <w:pPr>
              <w:jc w:val="center"/>
            </w:pPr>
            <w:r>
              <w:t>12.3.1.S2.B</w:t>
            </w:r>
          </w:p>
          <w:p w:rsidR="006B75C7" w:rsidRDefault="006B75C7" w:rsidP="006B75C7">
            <w:pPr>
              <w:jc w:val="center"/>
            </w:pPr>
            <w:r>
              <w:t>12.3.1.S1.B</w:t>
            </w:r>
          </w:p>
          <w:p w:rsidR="0080537B" w:rsidRPr="00A73EB8" w:rsidRDefault="006B75C7" w:rsidP="00A5565A">
            <w:pPr>
              <w:jc w:val="center"/>
            </w:pPr>
            <w:r>
              <w:t>12.5.1.S1.D</w:t>
            </w:r>
          </w:p>
        </w:tc>
        <w:tc>
          <w:tcPr>
            <w:tcW w:w="3420" w:type="dxa"/>
            <w:vAlign w:val="center"/>
          </w:tcPr>
          <w:p w:rsidR="006808F6" w:rsidRPr="000506C8" w:rsidRDefault="006808F6" w:rsidP="006808F6">
            <w:pPr>
              <w:ind w:left="357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0506C8">
              <w:rPr>
                <w:rFonts w:ascii="Arial" w:eastAsia="Times New Roman" w:hAnsi="Arial" w:cs="Arial"/>
                <w:sz w:val="16"/>
                <w:szCs w:val="16"/>
              </w:rPr>
              <w:t>Describing friends and other people</w:t>
            </w:r>
          </w:p>
          <w:p w:rsidR="00430277" w:rsidRDefault="006808F6" w:rsidP="006808F6">
            <w:pPr>
              <w:pStyle w:val="ListParagraph"/>
              <w:ind w:left="360"/>
              <w:rPr>
                <w:rFonts w:ascii="Arial" w:eastAsia="Times New Roman" w:hAnsi="Arial" w:cs="Arial"/>
                <w:sz w:val="16"/>
                <w:szCs w:val="16"/>
              </w:rPr>
            </w:pPr>
            <w:r w:rsidRPr="000506C8">
              <w:rPr>
                <w:rFonts w:ascii="Arial" w:eastAsia="Times New Roman" w:hAnsi="Arial" w:cs="Arial"/>
                <w:sz w:val="16"/>
                <w:szCs w:val="16"/>
              </w:rPr>
              <w:t>Saying how you feel</w:t>
            </w:r>
          </w:p>
          <w:p w:rsidR="006808F6" w:rsidRDefault="006808F6" w:rsidP="006808F6">
            <w:pPr>
              <w:pStyle w:val="ListParagraph"/>
              <w:ind w:left="360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Regular and irregular adjectives</w:t>
            </w:r>
          </w:p>
          <w:p w:rsidR="006808F6" w:rsidRDefault="006808F6" w:rsidP="006808F6">
            <w:pPr>
              <w:pStyle w:val="ListParagraph"/>
              <w:ind w:left="360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The verb être</w:t>
            </w:r>
          </w:p>
          <w:p w:rsidR="00FD5B03" w:rsidRPr="000506C8" w:rsidRDefault="00FD5B03" w:rsidP="00FD5B03">
            <w:pPr>
              <w:ind w:left="357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0506C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C’est</w:t>
            </w:r>
            <w:r w:rsidRPr="000506C8">
              <w:rPr>
                <w:rFonts w:ascii="Arial" w:eastAsia="Times New Roman" w:hAnsi="Arial" w:cs="Arial"/>
                <w:sz w:val="16"/>
                <w:szCs w:val="16"/>
              </w:rPr>
              <w:t xml:space="preserve"> and </w:t>
            </w:r>
            <w:r w:rsidRPr="000506C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il est</w:t>
            </w:r>
          </w:p>
          <w:p w:rsidR="00FD5B03" w:rsidRPr="00A73EB8" w:rsidRDefault="00FD5B03" w:rsidP="006808F6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6808F6" w:rsidRPr="000506C8" w:rsidRDefault="006808F6" w:rsidP="006808F6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506C8">
              <w:rPr>
                <w:rFonts w:ascii="Arial" w:hAnsi="Arial" w:cs="Arial"/>
                <w:sz w:val="16"/>
                <w:szCs w:val="16"/>
              </w:rPr>
              <w:t>describe friends and other people</w:t>
            </w:r>
          </w:p>
          <w:p w:rsidR="006808F6" w:rsidRPr="000506C8" w:rsidRDefault="006808F6" w:rsidP="006808F6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506C8">
              <w:rPr>
                <w:rFonts w:ascii="Arial" w:hAnsi="Arial" w:cs="Arial"/>
                <w:sz w:val="16"/>
                <w:szCs w:val="16"/>
              </w:rPr>
              <w:t>say how they feel</w:t>
            </w:r>
            <w:r>
              <w:rPr>
                <w:rFonts w:ascii="Arial" w:hAnsi="Arial" w:cs="Arial"/>
                <w:sz w:val="16"/>
                <w:szCs w:val="16"/>
              </w:rPr>
              <w:t>, translations, adjective agreement</w:t>
            </w:r>
          </w:p>
          <w:p w:rsidR="0080537B" w:rsidRPr="006808F6" w:rsidRDefault="0080537B" w:rsidP="00A5565A">
            <w:pPr>
              <w:jc w:val="center"/>
            </w:pPr>
          </w:p>
        </w:tc>
        <w:tc>
          <w:tcPr>
            <w:tcW w:w="2880" w:type="dxa"/>
            <w:vAlign w:val="center"/>
          </w:tcPr>
          <w:p w:rsidR="0080537B" w:rsidRPr="00DB305D" w:rsidRDefault="006808F6" w:rsidP="00A5565A">
            <w:pPr>
              <w:spacing w:after="120"/>
              <w:jc w:val="center"/>
              <w:rPr>
                <w:sz w:val="18"/>
              </w:rPr>
            </w:pPr>
            <w:r>
              <w:t>Dialogue, verb quiz, writing activities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B75C7" w:rsidP="00A5565A">
            <w:pPr>
              <w:jc w:val="center"/>
            </w:pPr>
            <w:r>
              <w:t>Avoir et faire</w:t>
            </w:r>
          </w:p>
        </w:tc>
        <w:tc>
          <w:tcPr>
            <w:tcW w:w="1890" w:type="dxa"/>
            <w:vAlign w:val="center"/>
          </w:tcPr>
          <w:p w:rsidR="006B75C7" w:rsidRDefault="006B75C7" w:rsidP="006B75C7">
            <w:pPr>
              <w:jc w:val="center"/>
            </w:pPr>
            <w:r>
              <w:t>12.3.1.S2.B</w:t>
            </w:r>
          </w:p>
          <w:p w:rsidR="006B75C7" w:rsidRDefault="006B75C7" w:rsidP="006B75C7">
            <w:pPr>
              <w:jc w:val="center"/>
            </w:pPr>
            <w:r>
              <w:t>12.3.1.S1.B</w:t>
            </w:r>
          </w:p>
          <w:p w:rsidR="0080537B" w:rsidRPr="00A73EB8" w:rsidRDefault="006B75C7" w:rsidP="00A5565A">
            <w:pPr>
              <w:jc w:val="center"/>
            </w:pPr>
            <w:r>
              <w:t>12.5.1.S1.D</w:t>
            </w:r>
          </w:p>
        </w:tc>
        <w:tc>
          <w:tcPr>
            <w:tcW w:w="3420" w:type="dxa"/>
            <w:vAlign w:val="center"/>
          </w:tcPr>
          <w:p w:rsidR="00430277" w:rsidRDefault="006808F6" w:rsidP="006808F6">
            <w:pPr>
              <w:pStyle w:val="ListParagraph"/>
              <w:ind w:left="360"/>
            </w:pPr>
            <w:r>
              <w:t>Idiomatic expressions</w:t>
            </w:r>
          </w:p>
          <w:p w:rsidR="006808F6" w:rsidRDefault="006808F6" w:rsidP="006808F6">
            <w:pPr>
              <w:pStyle w:val="ListParagraph"/>
              <w:ind w:left="360"/>
            </w:pPr>
            <w:r>
              <w:t>Conjugate avoir and faire</w:t>
            </w:r>
          </w:p>
          <w:p w:rsidR="00FD5B03" w:rsidRPr="00A73EB8" w:rsidRDefault="00FD5B03" w:rsidP="006808F6">
            <w:pPr>
              <w:pStyle w:val="ListParagraph"/>
              <w:ind w:left="360"/>
            </w:pPr>
            <w:r w:rsidRPr="000506C8">
              <w:rPr>
                <w:rFonts w:ascii="Arial" w:eastAsia="Times New Roman" w:hAnsi="Arial" w:cs="Arial"/>
                <w:sz w:val="16"/>
                <w:szCs w:val="16"/>
              </w:rPr>
              <w:t>Inverted Questions</w:t>
            </w:r>
          </w:p>
        </w:tc>
        <w:tc>
          <w:tcPr>
            <w:tcW w:w="3420" w:type="dxa"/>
            <w:vAlign w:val="center"/>
          </w:tcPr>
          <w:p w:rsidR="0080537B" w:rsidRDefault="007475B0" w:rsidP="00A5565A">
            <w:pPr>
              <w:jc w:val="center"/>
            </w:pPr>
            <w:r>
              <w:t>Write a story using the idiomatic expressions, writing activity, listening activities</w:t>
            </w:r>
          </w:p>
          <w:p w:rsidR="00FD5B03" w:rsidRPr="006808F6" w:rsidRDefault="00FD5B03" w:rsidP="00A5565A">
            <w:pPr>
              <w:jc w:val="center"/>
            </w:pPr>
            <w:r>
              <w:t>Take est-ce que questions and write then using inversion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80537B" w:rsidRPr="00DB305D" w:rsidRDefault="006808F6" w:rsidP="00A5565A">
            <w:pPr>
              <w:spacing w:after="120"/>
              <w:jc w:val="center"/>
              <w:rPr>
                <w:sz w:val="18"/>
              </w:rPr>
            </w:pPr>
            <w:r>
              <w:t>Writing activities, verb quiz, write a story using the idiomatic expressions, verb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B75C7" w:rsidP="00A5565A">
            <w:pPr>
              <w:jc w:val="center"/>
            </w:pPr>
            <w:r>
              <w:t>Aller, venir</w:t>
            </w:r>
          </w:p>
        </w:tc>
        <w:tc>
          <w:tcPr>
            <w:tcW w:w="1890" w:type="dxa"/>
            <w:vAlign w:val="center"/>
          </w:tcPr>
          <w:p w:rsidR="006B75C7" w:rsidRDefault="006B75C7" w:rsidP="006B75C7">
            <w:pPr>
              <w:jc w:val="center"/>
            </w:pPr>
            <w:r>
              <w:t>12.3.1.S2.B</w:t>
            </w:r>
          </w:p>
          <w:p w:rsidR="006B75C7" w:rsidRDefault="006B75C7" w:rsidP="006B75C7">
            <w:pPr>
              <w:jc w:val="center"/>
            </w:pPr>
            <w:r>
              <w:t>12.3.1.S1.B</w:t>
            </w:r>
          </w:p>
          <w:p w:rsidR="002717B6" w:rsidRPr="00A73EB8" w:rsidRDefault="006B75C7" w:rsidP="00A5565A">
            <w:pPr>
              <w:jc w:val="center"/>
            </w:pPr>
            <w:r>
              <w:t>12.5.1.S1.D</w:t>
            </w:r>
          </w:p>
        </w:tc>
        <w:tc>
          <w:tcPr>
            <w:tcW w:w="3420" w:type="dxa"/>
            <w:vAlign w:val="center"/>
          </w:tcPr>
          <w:p w:rsidR="00990086" w:rsidRDefault="006808F6" w:rsidP="006808F6">
            <w:pPr>
              <w:pStyle w:val="ListParagraph"/>
              <w:ind w:left="360"/>
            </w:pPr>
            <w:r>
              <w:t>Conjugate aller and venir</w:t>
            </w:r>
          </w:p>
          <w:p w:rsidR="006808F6" w:rsidRDefault="006808F6" w:rsidP="006808F6">
            <w:pPr>
              <w:pStyle w:val="ListParagraph"/>
              <w:ind w:left="360"/>
            </w:pPr>
            <w:r>
              <w:t>Review the construction aller + infinitive to express an event in the future</w:t>
            </w:r>
          </w:p>
          <w:p w:rsidR="00FD5B03" w:rsidRPr="000506C8" w:rsidRDefault="00FD5B03" w:rsidP="00FD5B03">
            <w:pPr>
              <w:ind w:left="357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0506C8">
              <w:rPr>
                <w:rFonts w:ascii="Arial" w:eastAsia="Times New Roman" w:hAnsi="Arial" w:cs="Arial"/>
                <w:sz w:val="16"/>
                <w:szCs w:val="16"/>
              </w:rPr>
              <w:t xml:space="preserve">The present with </w:t>
            </w:r>
            <w:r w:rsidRPr="000506C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depuis</w:t>
            </w:r>
          </w:p>
          <w:p w:rsidR="00FD5B03" w:rsidRPr="00A73EB8" w:rsidRDefault="00FD5B03" w:rsidP="006808F6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6808F6" w:rsidRDefault="006808F6" w:rsidP="006808F6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506C8">
              <w:rPr>
                <w:rFonts w:ascii="Arial" w:hAnsi="Arial" w:cs="Arial"/>
                <w:sz w:val="16"/>
                <w:szCs w:val="16"/>
              </w:rPr>
              <w:t>talk about what they plan to do and have recently done</w:t>
            </w:r>
          </w:p>
          <w:p w:rsidR="006808F6" w:rsidRPr="000506C8" w:rsidRDefault="006808F6" w:rsidP="006808F6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dice game, battle ship</w:t>
            </w:r>
          </w:p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6808F6" w:rsidP="00A5565A">
            <w:pPr>
              <w:spacing w:after="120"/>
              <w:jc w:val="center"/>
              <w:rPr>
                <w:sz w:val="18"/>
              </w:rPr>
            </w:pPr>
            <w:r>
              <w:t>Writing activities, dialogues, quizzes, exam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808F6"/>
    <w:rsid w:val="006B75C7"/>
    <w:rsid w:val="00705398"/>
    <w:rsid w:val="007475B0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B2587"/>
    <w:rsid w:val="00D97955"/>
    <w:rsid w:val="00DB305D"/>
    <w:rsid w:val="00DE5063"/>
    <w:rsid w:val="00EF1B39"/>
    <w:rsid w:val="00FD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E805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B7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ED6C0-500A-4999-8D90-11C0E311B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20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Klein, Alyssa R.</cp:lastModifiedBy>
  <cp:revision>4</cp:revision>
  <dcterms:created xsi:type="dcterms:W3CDTF">2019-07-24T18:57:00Z</dcterms:created>
  <dcterms:modified xsi:type="dcterms:W3CDTF">2019-08-07T20:17:00Z</dcterms:modified>
</cp:coreProperties>
</file>