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D6B45">
        <w:rPr>
          <w:b/>
        </w:rPr>
        <w:t xml:space="preserve"> Latin IV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D6B45">
        <w:rPr>
          <w:u w:val="single"/>
        </w:rPr>
        <w:t>11</w:t>
      </w:r>
      <w:r w:rsidR="00CA2CFB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96405">
              <w:rPr>
                <w:b/>
              </w:rPr>
              <w:t xml:space="preserve">Unit I Verb Tenses Review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86D10">
              <w:rPr>
                <w:b/>
              </w:rPr>
              <w:t>10</w:t>
            </w:r>
            <w:r w:rsidR="00BD6B45">
              <w:rPr>
                <w:b/>
              </w:rPr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Default="002F1426" w:rsidP="00BD6B45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BD6B45">
              <w:rPr>
                <w:rFonts w:ascii="Arial" w:eastAsia="Times New Roman" w:hAnsi="Arial" w:cs="Times New Roman"/>
                <w:sz w:val="24"/>
                <w:szCs w:val="20"/>
              </w:rPr>
              <w:t>What do we remember about tenses in Latin?</w:t>
            </w:r>
            <w:r w:rsidR="00386D10">
              <w:rPr>
                <w:rFonts w:ascii="Arial" w:eastAsia="Times New Roman" w:hAnsi="Arial" w:cs="Times New Roman"/>
                <w:sz w:val="24"/>
                <w:szCs w:val="20"/>
              </w:rPr>
              <w:t xml:space="preserve"> (Students have already learned all of these tenses)</w:t>
            </w:r>
          </w:p>
          <w:p w:rsidR="00BD6B45" w:rsidRPr="00BD6B45" w:rsidRDefault="00BD6B45" w:rsidP="00BD6B45">
            <w:pPr>
              <w:ind w:left="720" w:firstLine="45"/>
            </w:pPr>
            <w:r>
              <w:rPr>
                <w:b/>
              </w:rPr>
              <w:t xml:space="preserve">                                           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D6B45" w:rsidP="00FB0549">
            <w:r>
              <w:t>Past Tense-imperfect tense</w:t>
            </w:r>
          </w:p>
        </w:tc>
        <w:tc>
          <w:tcPr>
            <w:tcW w:w="1890" w:type="dxa"/>
            <w:vAlign w:val="center"/>
          </w:tcPr>
          <w:p w:rsidR="00A73EB8" w:rsidRPr="00A73EB8" w:rsidRDefault="00BD6B45" w:rsidP="00A5565A">
            <w:pPr>
              <w:jc w:val="center"/>
            </w:pPr>
            <w:r>
              <w:t>12.2.1. S3. D, 12.2.1.S2.D, 12.2.1.S4.D</w:t>
            </w:r>
          </w:p>
        </w:tc>
        <w:tc>
          <w:tcPr>
            <w:tcW w:w="3420" w:type="dxa"/>
            <w:vAlign w:val="center"/>
          </w:tcPr>
          <w:p w:rsidR="00430277" w:rsidRDefault="00BD6B4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Used for continuous action in the past</w:t>
            </w:r>
          </w:p>
          <w:p w:rsidR="00BD6B45" w:rsidRDefault="00BD6B4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Stem of verb (take off infinitive ending) + imperfect tense marker of –</w:t>
            </w:r>
            <w:proofErr w:type="spellStart"/>
            <w:r>
              <w:t>ba</w:t>
            </w:r>
            <w:proofErr w:type="spellEnd"/>
            <w:r>
              <w:t xml:space="preserve"> + personal endings </w:t>
            </w:r>
          </w:p>
          <w:p w:rsidR="00386D10" w:rsidRPr="00A73EB8" w:rsidRDefault="00386D1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Translated as I was doing, I used to do, I began to do, I kept doing</w:t>
            </w:r>
          </w:p>
        </w:tc>
        <w:tc>
          <w:tcPr>
            <w:tcW w:w="3420" w:type="dxa"/>
            <w:vAlign w:val="center"/>
          </w:tcPr>
          <w:p w:rsidR="00A73EB8" w:rsidRPr="00FB0549" w:rsidRDefault="00BD6B45" w:rsidP="00A5565A">
            <w:pPr>
              <w:jc w:val="center"/>
            </w:pPr>
            <w:r>
              <w:t xml:space="preserve">Grammar packets, internet activities, games, translations worksheets into and out of Latin, dice game, photos of famous Roman-students must write 5 sent. </w:t>
            </w:r>
            <w:proofErr w:type="gramStart"/>
            <w:r>
              <w:t>in</w:t>
            </w:r>
            <w:proofErr w:type="gramEnd"/>
            <w:r>
              <w:t xml:space="preserve"> the imperfect tense saying what they were doing, Error Activity-find the mistake in the sent.</w:t>
            </w:r>
          </w:p>
        </w:tc>
        <w:tc>
          <w:tcPr>
            <w:tcW w:w="2880" w:type="dxa"/>
            <w:vAlign w:val="center"/>
          </w:tcPr>
          <w:p w:rsidR="00A73EB8" w:rsidRPr="00DB305D" w:rsidRDefault="00FB0549" w:rsidP="00386D10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Performance task-</w:t>
            </w:r>
            <w:r w:rsidR="00386D10">
              <w:rPr>
                <w:sz w:val="18"/>
              </w:rPr>
              <w:t>Freeze Frame activity-students must write in Latin in the imperfect tense where the student was when the light came on, Decade Assignment from Ancient Rome-what was happening when Emperor_____ was ruling?</w:t>
            </w:r>
            <w:r>
              <w:rPr>
                <w:sz w:val="18"/>
              </w:rPr>
              <w:t xml:space="preserve">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86D10" w:rsidP="00A5565A">
            <w:pPr>
              <w:jc w:val="center"/>
            </w:pPr>
            <w:r>
              <w:t>Past Tense-Perfect Tense</w:t>
            </w:r>
          </w:p>
        </w:tc>
        <w:tc>
          <w:tcPr>
            <w:tcW w:w="1890" w:type="dxa"/>
            <w:vAlign w:val="center"/>
          </w:tcPr>
          <w:p w:rsidR="0080537B" w:rsidRPr="00A73EB8" w:rsidRDefault="00386D10" w:rsidP="00A5565A">
            <w:pPr>
              <w:jc w:val="center"/>
            </w:pPr>
            <w:r>
              <w:t>12.2.1. S3. D, 12.2.1.S2.D, 12.2.1.S4.D</w:t>
            </w:r>
          </w:p>
        </w:tc>
        <w:tc>
          <w:tcPr>
            <w:tcW w:w="3420" w:type="dxa"/>
            <w:vAlign w:val="center"/>
          </w:tcPr>
          <w:p w:rsidR="00430277" w:rsidRDefault="00386D1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Used for one-time action in the past, need to know the stem of the verb (3</w:t>
            </w:r>
            <w:r w:rsidRPr="00386D10">
              <w:rPr>
                <w:vertAlign w:val="superscript"/>
              </w:rPr>
              <w:t>rd</w:t>
            </w:r>
            <w:r>
              <w:t xml:space="preserve"> principal part + personal endings)</w:t>
            </w:r>
          </w:p>
          <w:p w:rsidR="00386D10" w:rsidRPr="00A73EB8" w:rsidRDefault="00386D1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Translated as I did, I have done</w:t>
            </w:r>
          </w:p>
        </w:tc>
        <w:tc>
          <w:tcPr>
            <w:tcW w:w="3420" w:type="dxa"/>
            <w:vAlign w:val="center"/>
          </w:tcPr>
          <w:p w:rsidR="0080537B" w:rsidRPr="002F1426" w:rsidRDefault="00386D10" w:rsidP="00A5565A">
            <w:pPr>
              <w:jc w:val="center"/>
              <w:rPr>
                <w:b/>
              </w:rPr>
            </w:pPr>
            <w:r>
              <w:t xml:space="preserve">Grammar packets, internet activities, games, translations worksheets into and out of Latin, dice game, photos of famous Roman-students must write 5 sent. </w:t>
            </w:r>
            <w:proofErr w:type="gramStart"/>
            <w:r>
              <w:t>in</w:t>
            </w:r>
            <w:proofErr w:type="gramEnd"/>
            <w:r>
              <w:t xml:space="preserve"> the perfect</w:t>
            </w:r>
            <w:r>
              <w:t xml:space="preserve"> t</w:t>
            </w:r>
            <w:r>
              <w:t>ense saying what they did or what a famous Rome did</w:t>
            </w:r>
            <w:r>
              <w:t>, Error Activity-find the mistake in the sent.</w:t>
            </w:r>
          </w:p>
        </w:tc>
        <w:tc>
          <w:tcPr>
            <w:tcW w:w="2880" w:type="dxa"/>
            <w:vAlign w:val="center"/>
          </w:tcPr>
          <w:p w:rsidR="0080537B" w:rsidRPr="00DB305D" w:rsidRDefault="00386D10" w:rsidP="00A5565A">
            <w:pPr>
              <w:spacing w:after="120"/>
              <w:jc w:val="center"/>
              <w:rPr>
                <w:sz w:val="18"/>
              </w:rPr>
            </w:pPr>
            <w:r>
              <w:t>Performance Task-Yesterday was horrible! Student writes 10 sent. in Latin using the perfect tense, students share their “misfortunes” with others in the class-graded assignment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86D10" w:rsidP="00A5565A">
            <w:pPr>
              <w:jc w:val="center"/>
            </w:pPr>
            <w:r>
              <w:t>Past Tense-Pluperfect Tense</w:t>
            </w:r>
          </w:p>
        </w:tc>
        <w:tc>
          <w:tcPr>
            <w:tcW w:w="1890" w:type="dxa"/>
            <w:vAlign w:val="center"/>
          </w:tcPr>
          <w:p w:rsidR="0080537B" w:rsidRPr="00A73EB8" w:rsidRDefault="00386D10" w:rsidP="00A5565A">
            <w:pPr>
              <w:jc w:val="center"/>
            </w:pPr>
            <w:r>
              <w:t>12.2.1. S3. D, 12.2.1.S2.D, 12.2.1.S4.D</w:t>
            </w:r>
          </w:p>
        </w:tc>
        <w:tc>
          <w:tcPr>
            <w:tcW w:w="3420" w:type="dxa"/>
            <w:vAlign w:val="center"/>
          </w:tcPr>
          <w:p w:rsidR="00430277" w:rsidRDefault="00386D1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Used to express an action that happened BEFORE some other action in the past</w:t>
            </w:r>
          </w:p>
          <w:p w:rsidR="00386D10" w:rsidRDefault="00386D1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Use perfect tense form of the verb + the IMPERFECT tense form of the verb ESSE</w:t>
            </w:r>
          </w:p>
          <w:p w:rsidR="00386D10" w:rsidRPr="00A73EB8" w:rsidRDefault="00386D1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 had done</w:t>
            </w:r>
          </w:p>
        </w:tc>
        <w:tc>
          <w:tcPr>
            <w:tcW w:w="3420" w:type="dxa"/>
            <w:vAlign w:val="center"/>
          </w:tcPr>
          <w:p w:rsidR="0080537B" w:rsidRPr="00FB0549" w:rsidRDefault="00386D10" w:rsidP="00A5565A">
            <w:pPr>
              <w:jc w:val="center"/>
            </w:pPr>
            <w:r>
              <w:t xml:space="preserve">Grammar packets, internet activities, games, translations worksheets into and out of Latin, dice game, photos of famous Roman-students must write 5 sent. in the </w:t>
            </w:r>
            <w:r>
              <w:t>plu</w:t>
            </w:r>
            <w:r>
              <w:t>perfect t</w:t>
            </w:r>
            <w:r>
              <w:t>ense saying what they had done</w:t>
            </w:r>
            <w:r>
              <w:t xml:space="preserve"> or what a famous Rome did, Error Activity-find the mistake in the sent</w:t>
            </w:r>
          </w:p>
        </w:tc>
        <w:tc>
          <w:tcPr>
            <w:tcW w:w="2880" w:type="dxa"/>
            <w:vAlign w:val="center"/>
          </w:tcPr>
          <w:p w:rsidR="0080537B" w:rsidRPr="00DB305D" w:rsidRDefault="00386D10" w:rsidP="00A5565A">
            <w:pPr>
              <w:spacing w:after="120"/>
              <w:jc w:val="center"/>
              <w:rPr>
                <w:sz w:val="18"/>
              </w:rPr>
            </w:pPr>
            <w:r>
              <w:t>Performance Task-Pick a favorite TV show and write 5 grammatically correct sentences using the pluperfect tense to express (speculating) what the characters had done before they did some other action in the past. –graded assignment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86D10" w:rsidP="00A5565A">
            <w:pPr>
              <w:jc w:val="center"/>
            </w:pPr>
            <w:r>
              <w:lastRenderedPageBreak/>
              <w:t xml:space="preserve">Future Perfect Tense </w:t>
            </w:r>
          </w:p>
        </w:tc>
        <w:tc>
          <w:tcPr>
            <w:tcW w:w="1890" w:type="dxa"/>
            <w:vAlign w:val="center"/>
          </w:tcPr>
          <w:p w:rsidR="002717B6" w:rsidRPr="00A73EB8" w:rsidRDefault="00386D10" w:rsidP="00A5565A">
            <w:pPr>
              <w:jc w:val="center"/>
            </w:pPr>
            <w:r>
              <w:t>12.2.1. S3. D, 12.2.1.S2.D, 12.2.1.S4.D</w:t>
            </w:r>
          </w:p>
        </w:tc>
        <w:tc>
          <w:tcPr>
            <w:tcW w:w="3420" w:type="dxa"/>
            <w:vAlign w:val="center"/>
          </w:tcPr>
          <w:p w:rsidR="00990086" w:rsidRDefault="00386D1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Use</w:t>
            </w:r>
            <w:r w:rsidR="00B96405">
              <w:t>d to express an action that will already be complete in the future before a definite time</w:t>
            </w:r>
          </w:p>
          <w:p w:rsidR="00B96405" w:rsidRPr="00A73EB8" w:rsidRDefault="00B9640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Expressed in English as –I will have done</w:t>
            </w:r>
          </w:p>
        </w:tc>
        <w:tc>
          <w:tcPr>
            <w:tcW w:w="3420" w:type="dxa"/>
            <w:vAlign w:val="center"/>
          </w:tcPr>
          <w:p w:rsidR="002717B6" w:rsidRPr="002F1426" w:rsidRDefault="00B96405" w:rsidP="00A5565A">
            <w:pPr>
              <w:jc w:val="center"/>
              <w:rPr>
                <w:b/>
              </w:rPr>
            </w:pPr>
            <w:r>
              <w:t xml:space="preserve">Grammar packets, internet activities, games, translations worksheets into and out of Latin, dice game, photos of famous Roman-students must write 5 sent. in the </w:t>
            </w:r>
            <w:r>
              <w:t xml:space="preserve">future </w:t>
            </w:r>
            <w:r>
              <w:t>perfect t</w:t>
            </w:r>
            <w:r>
              <w:t xml:space="preserve">ense saying what they will have </w:t>
            </w:r>
            <w:r>
              <w:t>done</w:t>
            </w:r>
            <w:r>
              <w:t xml:space="preserve"> or what a famous Rome will have done</w:t>
            </w:r>
            <w:r>
              <w:t>, Error Activity-find the mistake in the sent</w:t>
            </w:r>
          </w:p>
        </w:tc>
        <w:tc>
          <w:tcPr>
            <w:tcW w:w="2880" w:type="dxa"/>
            <w:vAlign w:val="center"/>
          </w:tcPr>
          <w:p w:rsidR="002717B6" w:rsidRPr="00DB305D" w:rsidRDefault="00A766FB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Graded assignment, summative assessment on all tenses, performance task-In ten years after graduation I will have gotten my bachelor’s degree etc. –sentences using the Future perfect tense in Latin. 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  <w:bookmarkStart w:id="0" w:name="_GoBack"/>
      <w:bookmarkEnd w:id="0"/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86D10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42A47"/>
    <w:rsid w:val="00990086"/>
    <w:rsid w:val="009A0FC1"/>
    <w:rsid w:val="00A27F0A"/>
    <w:rsid w:val="00A73EB8"/>
    <w:rsid w:val="00A766FB"/>
    <w:rsid w:val="00AC2828"/>
    <w:rsid w:val="00B149C5"/>
    <w:rsid w:val="00B477DC"/>
    <w:rsid w:val="00B963EA"/>
    <w:rsid w:val="00B96405"/>
    <w:rsid w:val="00BD6B45"/>
    <w:rsid w:val="00BE53BF"/>
    <w:rsid w:val="00C94F98"/>
    <w:rsid w:val="00CA2CFB"/>
    <w:rsid w:val="00D97955"/>
    <w:rsid w:val="00DB305D"/>
    <w:rsid w:val="00DE5063"/>
    <w:rsid w:val="00E149E1"/>
    <w:rsid w:val="00E62599"/>
    <w:rsid w:val="00EF1B39"/>
    <w:rsid w:val="00FB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36353-80EC-4B11-96CD-B2A6B0F94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4</cp:revision>
  <dcterms:created xsi:type="dcterms:W3CDTF">2017-07-19T13:53:00Z</dcterms:created>
  <dcterms:modified xsi:type="dcterms:W3CDTF">2017-07-19T13:58:00Z</dcterms:modified>
</cp:coreProperties>
</file>