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981EF8" w:rsidRDefault="009A0FC1" w:rsidP="009A0FC1">
      <w:r w:rsidRPr="002F1426">
        <w:rPr>
          <w:b/>
        </w:rPr>
        <w:t>Course Title:</w:t>
      </w:r>
      <w:r w:rsidR="00981EF8">
        <w:t xml:space="preserve"> French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81EF8"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81EF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81EF8">
              <w:t>le temps libre- unite 7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81EF8">
              <w:t>7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981EF8" w:rsidRPr="00981EF8" w:rsidRDefault="00981EF8" w:rsidP="00981EF8">
            <w:pPr>
              <w:rPr>
                <w:sz w:val="20"/>
                <w:szCs w:val="20"/>
              </w:rPr>
            </w:pPr>
            <w:r w:rsidRPr="00981EF8">
              <w:rPr>
                <w:sz w:val="20"/>
                <w:szCs w:val="20"/>
              </w:rPr>
              <w:t>Qu’est-ce que tu vas faire ?</w:t>
            </w:r>
          </w:p>
          <w:p w:rsidR="00981EF8" w:rsidRPr="00981EF8" w:rsidRDefault="00981EF8" w:rsidP="00981EF8">
            <w:pPr>
              <w:rPr>
                <w:sz w:val="20"/>
                <w:szCs w:val="20"/>
              </w:rPr>
            </w:pPr>
            <w:r w:rsidRPr="00981EF8">
              <w:rPr>
                <w:sz w:val="20"/>
                <w:szCs w:val="20"/>
              </w:rPr>
              <w:t>Quels sont les sports d’hiver?</w:t>
            </w:r>
          </w:p>
          <w:p w:rsidR="00981EF8" w:rsidRPr="00981EF8" w:rsidRDefault="00981EF8" w:rsidP="00981EF8">
            <w:pPr>
              <w:rPr>
                <w:sz w:val="20"/>
                <w:szCs w:val="20"/>
              </w:rPr>
            </w:pPr>
            <w:r w:rsidRPr="00981EF8">
              <w:rPr>
                <w:sz w:val="20"/>
                <w:szCs w:val="20"/>
              </w:rPr>
              <w:t>Quel sont les sports d’</w:t>
            </w:r>
            <w:r w:rsidRPr="00981EF8">
              <w:rPr>
                <w:rFonts w:cstheme="minorHAnsi"/>
                <w:sz w:val="20"/>
                <w:szCs w:val="20"/>
              </w:rPr>
              <w:t>é</w:t>
            </w:r>
            <w:r w:rsidRPr="00981EF8">
              <w:rPr>
                <w:sz w:val="20"/>
                <w:szCs w:val="20"/>
              </w:rPr>
              <w:t>t</w:t>
            </w:r>
            <w:r w:rsidRPr="00981EF8">
              <w:rPr>
                <w:rFonts w:cstheme="minorHAnsi"/>
                <w:sz w:val="20"/>
                <w:szCs w:val="20"/>
              </w:rPr>
              <w:t>é</w:t>
            </w:r>
            <w:r w:rsidRPr="00981EF8">
              <w:rPr>
                <w:sz w:val="20"/>
                <w:szCs w:val="20"/>
              </w:rPr>
              <w:t>?</w:t>
            </w:r>
          </w:p>
          <w:p w:rsidR="00981EF8" w:rsidRPr="00981EF8" w:rsidRDefault="00981EF8" w:rsidP="00981EF8">
            <w:pPr>
              <w:rPr>
                <w:sz w:val="20"/>
                <w:szCs w:val="20"/>
              </w:rPr>
            </w:pPr>
            <w:r w:rsidRPr="00981EF8">
              <w:rPr>
                <w:sz w:val="20"/>
                <w:szCs w:val="20"/>
              </w:rPr>
              <w:t>Est-ce que tu voyages?</w:t>
            </w:r>
          </w:p>
          <w:p w:rsidR="00981EF8" w:rsidRPr="00981EF8" w:rsidRDefault="00981EF8" w:rsidP="00981EF8">
            <w:pPr>
              <w:rPr>
                <w:sz w:val="20"/>
                <w:szCs w:val="20"/>
              </w:rPr>
            </w:pPr>
            <w:r w:rsidRPr="00981EF8">
              <w:rPr>
                <w:sz w:val="20"/>
                <w:szCs w:val="20"/>
              </w:rPr>
              <w:t>Qu’est-ce que tu as fait?</w:t>
            </w:r>
          </w:p>
          <w:p w:rsidR="00981EF8" w:rsidRPr="00981EF8" w:rsidRDefault="00981EF8" w:rsidP="00981EF8">
            <w:pPr>
              <w:rPr>
                <w:sz w:val="20"/>
                <w:szCs w:val="20"/>
              </w:rPr>
            </w:pPr>
            <w:r w:rsidRPr="00981EF8">
              <w:rPr>
                <w:sz w:val="20"/>
                <w:szCs w:val="20"/>
              </w:rPr>
              <w:t>Comment conjuger le verbe voir?</w:t>
            </w:r>
          </w:p>
          <w:p w:rsidR="00D97955" w:rsidRDefault="00981EF8" w:rsidP="00981EF8">
            <w:r w:rsidRPr="00981EF8">
              <w:rPr>
                <w:sz w:val="20"/>
                <w:szCs w:val="20"/>
              </w:rPr>
              <w:t>Quels sont les verbes</w:t>
            </w:r>
            <w:r w:rsidRPr="00981EF8">
              <w:rPr>
                <w:sz w:val="20"/>
                <w:szCs w:val="20"/>
              </w:rPr>
              <w:t xml:space="preserve">  </w:t>
            </w:r>
            <w:r w:rsidRPr="00981EF8">
              <w:rPr>
                <w:sz w:val="20"/>
                <w:szCs w:val="20"/>
              </w:rPr>
              <w:t>en DRMRSVANDERTRAMP?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09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2880"/>
      </w:tblGrid>
      <w:tr w:rsidR="00981EF8" w:rsidTr="00981EF8">
        <w:tc>
          <w:tcPr>
            <w:tcW w:w="2785" w:type="dxa"/>
            <w:vAlign w:val="center"/>
          </w:tcPr>
          <w:p w:rsidR="00981EF8" w:rsidRPr="00DE5063" w:rsidRDefault="00981EF8" w:rsidP="00A5565A">
            <w:pPr>
              <w:jc w:val="center"/>
            </w:pPr>
            <w:r>
              <w:t>Le week-end et les vacances</w:t>
            </w:r>
          </w:p>
        </w:tc>
        <w:tc>
          <w:tcPr>
            <w:tcW w:w="1890" w:type="dxa"/>
            <w:vAlign w:val="center"/>
          </w:tcPr>
          <w:p w:rsidR="00981EF8" w:rsidRDefault="00981EF8" w:rsidP="00981EF8">
            <w:pPr>
              <w:jc w:val="center"/>
            </w:pPr>
            <w:r>
              <w:t>12.1.S2.B</w:t>
            </w:r>
          </w:p>
          <w:p w:rsidR="00981EF8" w:rsidRDefault="00981EF8" w:rsidP="00981EF8">
            <w:pPr>
              <w:jc w:val="center"/>
            </w:pPr>
            <w:r>
              <w:t>12.1.S2.C</w:t>
            </w:r>
          </w:p>
          <w:p w:rsidR="00981EF8" w:rsidRPr="00A73EB8" w:rsidRDefault="00981EF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81EF8" w:rsidRDefault="00981EF8" w:rsidP="00981EF8">
            <w:pPr>
              <w:pStyle w:val="ListParagraph"/>
              <w:ind w:left="360"/>
            </w:pPr>
            <w:r>
              <w:t>Discuss your weekend activities.</w:t>
            </w:r>
          </w:p>
          <w:p w:rsidR="00981EF8" w:rsidRDefault="00981EF8" w:rsidP="00981EF8">
            <w:pPr>
              <w:pStyle w:val="ListParagraph"/>
              <w:ind w:left="360"/>
            </w:pPr>
            <w:r>
              <w:t>Talk about individual summer and winter sports.</w:t>
            </w:r>
          </w:p>
          <w:p w:rsidR="00981EF8" w:rsidRDefault="00981EF8" w:rsidP="00981EF8">
            <w:pPr>
              <w:pStyle w:val="ListParagraph"/>
              <w:ind w:left="360"/>
            </w:pPr>
            <w:r>
              <w:t>Describe vacation and travel plans.</w:t>
            </w:r>
          </w:p>
          <w:p w:rsidR="00981EF8" w:rsidRPr="002F1426" w:rsidRDefault="00981EF8" w:rsidP="00981EF8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E3E97" w:rsidRDefault="008E3E97" w:rsidP="008E3E97">
            <w:pPr>
              <w:jc w:val="center"/>
            </w:pPr>
            <w:r>
              <w:t>Compare and contrast vacations in France and the United States.</w:t>
            </w:r>
          </w:p>
          <w:p w:rsidR="008E3E97" w:rsidRDefault="008E3E97" w:rsidP="008E3E97">
            <w:pPr>
              <w:jc w:val="center"/>
            </w:pPr>
            <w:r>
              <w:t>Linguistic Articles du de l’, de la</w:t>
            </w:r>
          </w:p>
          <w:p w:rsidR="00981EF8" w:rsidRPr="00DB305D" w:rsidRDefault="00981EF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81EF8" w:rsidP="00A5565A">
            <w:pPr>
              <w:jc w:val="center"/>
            </w:pPr>
            <w:r>
              <w:t>Le pass</w:t>
            </w:r>
            <w:r>
              <w:rPr>
                <w:rFonts w:cstheme="minorHAnsi"/>
              </w:rPr>
              <w:t>é</w:t>
            </w:r>
            <w:r>
              <w:t xml:space="preserve"> composé avec avoir</w:t>
            </w:r>
          </w:p>
        </w:tc>
        <w:tc>
          <w:tcPr>
            <w:tcW w:w="1890" w:type="dxa"/>
            <w:vAlign w:val="center"/>
          </w:tcPr>
          <w:p w:rsidR="00981EF8" w:rsidRDefault="00981EF8" w:rsidP="00981EF8">
            <w:pPr>
              <w:jc w:val="center"/>
            </w:pPr>
            <w:r>
              <w:t>12.2.1.S4.C</w:t>
            </w:r>
          </w:p>
          <w:p w:rsidR="00981EF8" w:rsidRDefault="00981EF8" w:rsidP="00981EF8">
            <w:pPr>
              <w:jc w:val="center"/>
            </w:pPr>
            <w:r>
              <w:t>12.2.1.S4.D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981EF8" w:rsidP="00981EF8">
            <w:pPr>
              <w:pStyle w:val="ListParagraph"/>
              <w:ind w:left="360"/>
            </w:pPr>
            <w:r>
              <w:t>Describe what you did</w:t>
            </w:r>
          </w:p>
          <w:p w:rsidR="00981EF8" w:rsidRDefault="00981EF8" w:rsidP="00981EF8">
            <w:pPr>
              <w:pStyle w:val="ListParagraph"/>
              <w:ind w:left="360"/>
            </w:pPr>
            <w:r>
              <w:t>How to form regular past participles</w:t>
            </w:r>
          </w:p>
          <w:p w:rsidR="00981EF8" w:rsidRPr="00A73EB8" w:rsidRDefault="00981EF8" w:rsidP="00981EF8">
            <w:pPr>
              <w:pStyle w:val="ListParagraph"/>
              <w:ind w:left="360"/>
            </w:pPr>
            <w:r>
              <w:t xml:space="preserve">Irregular past participles eu, fait, mis, </w:t>
            </w:r>
            <w:r>
              <w:rPr>
                <w:rFonts w:cstheme="minorHAnsi"/>
              </w:rPr>
              <w:t>é</w:t>
            </w:r>
            <w:r>
              <w:t>t</w:t>
            </w:r>
            <w:r>
              <w:rPr>
                <w:rFonts w:cstheme="minorHAnsi"/>
              </w:rPr>
              <w:t>é</w:t>
            </w:r>
            <w:r>
              <w:t>, vu</w:t>
            </w:r>
          </w:p>
        </w:tc>
        <w:tc>
          <w:tcPr>
            <w:tcW w:w="3420" w:type="dxa"/>
            <w:vAlign w:val="center"/>
          </w:tcPr>
          <w:p w:rsidR="0080537B" w:rsidRPr="008E3E97" w:rsidRDefault="008E3E97" w:rsidP="00A5565A">
            <w:pPr>
              <w:jc w:val="center"/>
            </w:pPr>
            <w:r>
              <w:t xml:space="preserve">Writing activities, listening activities, 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80537B" w:rsidRPr="00DB305D" w:rsidRDefault="00981EF8" w:rsidP="00A5565A">
            <w:pPr>
              <w:spacing w:after="120"/>
              <w:jc w:val="center"/>
              <w:rPr>
                <w:sz w:val="18"/>
              </w:rPr>
            </w:pPr>
            <w:r>
              <w:t>Post card project, translations, listening exam, avoir pc exam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81EF8" w:rsidP="00A5565A">
            <w:pPr>
              <w:jc w:val="center"/>
            </w:pPr>
            <w:r>
              <w:t>Le pass</w:t>
            </w:r>
            <w:r>
              <w:rPr>
                <w:rFonts w:cstheme="minorHAnsi"/>
              </w:rPr>
              <w:t>é</w:t>
            </w:r>
            <w:r>
              <w:t xml:space="preserve"> composé avec</w:t>
            </w:r>
            <w:r>
              <w:t xml:space="preserve"> </w:t>
            </w:r>
            <w:r>
              <w:rPr>
                <w:rFonts w:cstheme="minorHAnsi"/>
              </w:rPr>
              <w:t>ê</w:t>
            </w:r>
            <w:r>
              <w:t>tre</w:t>
            </w:r>
          </w:p>
        </w:tc>
        <w:tc>
          <w:tcPr>
            <w:tcW w:w="1890" w:type="dxa"/>
            <w:vAlign w:val="center"/>
          </w:tcPr>
          <w:p w:rsidR="00981EF8" w:rsidRDefault="00981EF8" w:rsidP="00981EF8">
            <w:pPr>
              <w:jc w:val="center"/>
            </w:pPr>
            <w:r>
              <w:t>12.2.1.S4.C</w:t>
            </w:r>
          </w:p>
          <w:p w:rsidR="00981EF8" w:rsidRDefault="00981EF8" w:rsidP="00981EF8">
            <w:pPr>
              <w:jc w:val="center"/>
            </w:pPr>
            <w:r>
              <w:t>12.2.1.S4.D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981EF8" w:rsidP="00981EF8">
            <w:pPr>
              <w:pStyle w:val="ListParagraph"/>
              <w:ind w:left="360"/>
            </w:pPr>
            <w:r>
              <w:t>Describe where you went</w:t>
            </w:r>
          </w:p>
          <w:p w:rsidR="00981EF8" w:rsidRDefault="00981EF8" w:rsidP="00981EF8">
            <w:pPr>
              <w:pStyle w:val="ListParagraph"/>
              <w:ind w:left="360"/>
            </w:pPr>
            <w:r>
              <w:t xml:space="preserve">Which verbs get conjugated with </w:t>
            </w:r>
            <w:r>
              <w:rPr>
                <w:rFonts w:cstheme="minorHAnsi"/>
              </w:rPr>
              <w:t>ê</w:t>
            </w:r>
            <w:r>
              <w:t>tre in the p.c.</w:t>
            </w:r>
          </w:p>
          <w:p w:rsidR="00981EF8" w:rsidRDefault="00981EF8" w:rsidP="00981EF8">
            <w:pPr>
              <w:pStyle w:val="ListParagraph"/>
              <w:ind w:left="360"/>
            </w:pPr>
            <w:r>
              <w:t>Agreement with past participle</w:t>
            </w:r>
          </w:p>
          <w:p w:rsidR="00981EF8" w:rsidRPr="00A73EB8" w:rsidRDefault="00981EF8" w:rsidP="00981EF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981EF8" w:rsidP="00A5565A">
            <w:pPr>
              <w:jc w:val="center"/>
              <w:rPr>
                <w:b/>
              </w:rPr>
            </w:pPr>
            <w:r>
              <w:t>DRMRSVANDERTRAMP, translations, listening exercises</w:t>
            </w:r>
          </w:p>
        </w:tc>
        <w:tc>
          <w:tcPr>
            <w:tcW w:w="2880" w:type="dxa"/>
            <w:vAlign w:val="center"/>
          </w:tcPr>
          <w:p w:rsidR="0080537B" w:rsidRPr="00DB305D" w:rsidRDefault="00981EF8" w:rsidP="00A5565A">
            <w:pPr>
              <w:spacing w:after="120"/>
              <w:jc w:val="center"/>
              <w:rPr>
                <w:sz w:val="18"/>
              </w:rPr>
            </w:pPr>
            <w:r>
              <w:t>Journal project, translations, listening exam, pc exam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8E3E97" w:rsidP="00990086">
      <w:pPr>
        <w:spacing w:after="0"/>
        <w:rPr>
          <w:szCs w:val="4"/>
        </w:rPr>
      </w:pPr>
      <w:r>
        <w:rPr>
          <w:szCs w:val="4"/>
        </w:rPr>
        <w:tab/>
        <w:t>Dialogues, writing activities,</w:t>
      </w:r>
    </w:p>
    <w:p w:rsidR="008E3E97" w:rsidRPr="00B149C5" w:rsidRDefault="008E3E97" w:rsidP="00990086">
      <w:pPr>
        <w:spacing w:after="0"/>
        <w:rPr>
          <w:szCs w:val="4"/>
        </w:rPr>
      </w:pPr>
      <w:r>
        <w:rPr>
          <w:szCs w:val="4"/>
        </w:rPr>
        <w:t xml:space="preserve">       Vocab quiz, exam</w:t>
      </w:r>
    </w:p>
    <w:sectPr w:rsidR="008E3E97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5398"/>
    <w:rsid w:val="007A147C"/>
    <w:rsid w:val="007F0C34"/>
    <w:rsid w:val="0080537B"/>
    <w:rsid w:val="008668B6"/>
    <w:rsid w:val="008902B0"/>
    <w:rsid w:val="008E3E97"/>
    <w:rsid w:val="00924C29"/>
    <w:rsid w:val="0095438A"/>
    <w:rsid w:val="00981EF8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B2587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A10E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9AC72-B4F9-4C7B-94BF-329AF8CBA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Klein, Alyssa R.</cp:lastModifiedBy>
  <cp:revision>3</cp:revision>
  <dcterms:created xsi:type="dcterms:W3CDTF">2019-07-24T18:57:00Z</dcterms:created>
  <dcterms:modified xsi:type="dcterms:W3CDTF">2019-08-07T02:34:00Z</dcterms:modified>
</cp:coreProperties>
</file>