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4608D4">
        <w:rPr>
          <w:b/>
        </w:rPr>
        <w:t xml:space="preserve"> Athletic First Aid</w:t>
      </w:r>
      <w:r w:rsidR="002F1426">
        <w:t xml:space="preserve">                   </w:t>
      </w:r>
      <w:r w:rsidRPr="002F1426">
        <w:rPr>
          <w:b/>
        </w:rPr>
        <w:t xml:space="preserve">Grade: </w:t>
      </w:r>
      <w:r w:rsidR="004608D4">
        <w:rPr>
          <w:b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B326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B3263">
              <w:t>Injuries</w:t>
            </w:r>
          </w:p>
        </w:tc>
        <w:tc>
          <w:tcPr>
            <w:tcW w:w="7920" w:type="dxa"/>
          </w:tcPr>
          <w:p w:rsidR="002F1426" w:rsidRDefault="002F1426" w:rsidP="00ED40E3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B3263">
              <w:t>6</w:t>
            </w:r>
            <w:r w:rsidR="004608D4" w:rsidRPr="004608D4">
              <w:t>0 day unit</w:t>
            </w:r>
          </w:p>
          <w:p w:rsidR="00ED40E3" w:rsidRDefault="00ED40E3" w:rsidP="00ED40E3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608D4">
              <w:t xml:space="preserve">How does the anatomy and </w:t>
            </w:r>
            <w:proofErr w:type="spellStart"/>
            <w:r w:rsidR="004608D4">
              <w:t>Phsyiology</w:t>
            </w:r>
            <w:proofErr w:type="spellEnd"/>
            <w:r w:rsidR="004608D4">
              <w:t xml:space="preserve"> of the body affect </w:t>
            </w:r>
            <w:r w:rsidR="00DD70E7">
              <w:t>movement in Athletic Situations?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  <w:bookmarkStart w:id="0" w:name="_GoBack"/>
      <w:bookmarkEnd w:id="0"/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D40E3" w:rsidP="00A5565A">
            <w:pPr>
              <w:jc w:val="center"/>
            </w:pPr>
            <w:r>
              <w:t>Athletic Injuries</w:t>
            </w:r>
          </w:p>
        </w:tc>
        <w:tc>
          <w:tcPr>
            <w:tcW w:w="1890" w:type="dxa"/>
            <w:vAlign w:val="center"/>
          </w:tcPr>
          <w:p w:rsidR="002717B6" w:rsidRPr="00A73EB8" w:rsidRDefault="00ED40E3" w:rsidP="00A5565A">
            <w:pPr>
              <w:jc w:val="center"/>
            </w:pPr>
            <w:r>
              <w:t>10.1 12B</w:t>
            </w:r>
          </w:p>
        </w:tc>
        <w:tc>
          <w:tcPr>
            <w:tcW w:w="3420" w:type="dxa"/>
            <w:vAlign w:val="center"/>
          </w:tcPr>
          <w:p w:rsidR="00990086" w:rsidRDefault="00ED40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Sprains </w:t>
            </w:r>
          </w:p>
          <w:p w:rsidR="00ED40E3" w:rsidRDefault="00ED40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Strains</w:t>
            </w:r>
          </w:p>
          <w:p w:rsidR="00ED40E3" w:rsidRDefault="00ED40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Pulls</w:t>
            </w:r>
          </w:p>
          <w:p w:rsidR="00ED40E3" w:rsidRDefault="00ED40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Breaks</w:t>
            </w:r>
          </w:p>
          <w:p w:rsidR="00ED40E3" w:rsidRDefault="00ED40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Rips</w:t>
            </w:r>
          </w:p>
          <w:p w:rsidR="00ED40E3" w:rsidRPr="00A73EB8" w:rsidRDefault="00ED40E3" w:rsidP="00ED40E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ED40E3" w:rsidP="00ED40E3">
            <w:pPr>
              <w:jc w:val="center"/>
              <w:rPr>
                <w:b/>
              </w:rPr>
            </w:pPr>
            <w:r>
              <w:t xml:space="preserve">Power Points, Worksheets, Videos, Models, </w:t>
            </w:r>
          </w:p>
        </w:tc>
        <w:tc>
          <w:tcPr>
            <w:tcW w:w="2880" w:type="dxa"/>
            <w:vAlign w:val="center"/>
          </w:tcPr>
          <w:p w:rsidR="002717B6" w:rsidRPr="00DB305D" w:rsidRDefault="00DD70E7" w:rsidP="00A5565A">
            <w:pPr>
              <w:spacing w:after="120"/>
              <w:jc w:val="center"/>
              <w:rPr>
                <w:sz w:val="18"/>
              </w:rPr>
            </w:pPr>
            <w:r>
              <w:t>Tests, quizzes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ED40E3" w:rsidP="00A5565A">
            <w:pPr>
              <w:jc w:val="center"/>
            </w:pPr>
            <w:r>
              <w:t>Athletic Taping</w:t>
            </w:r>
          </w:p>
        </w:tc>
        <w:tc>
          <w:tcPr>
            <w:tcW w:w="1890" w:type="dxa"/>
            <w:vAlign w:val="center"/>
          </w:tcPr>
          <w:p w:rsidR="002717B6" w:rsidRPr="00A73EB8" w:rsidRDefault="00ED40E3" w:rsidP="00A5565A">
            <w:pPr>
              <w:jc w:val="center"/>
            </w:pPr>
            <w:r>
              <w:t>10. 1 12B</w:t>
            </w:r>
          </w:p>
        </w:tc>
        <w:tc>
          <w:tcPr>
            <w:tcW w:w="3420" w:type="dxa"/>
            <w:vAlign w:val="center"/>
          </w:tcPr>
          <w:p w:rsidR="00ED40E3" w:rsidRDefault="00ED40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Thumb </w:t>
            </w:r>
            <w:proofErr w:type="spellStart"/>
            <w:r>
              <w:t>spica</w:t>
            </w:r>
            <w:proofErr w:type="spellEnd"/>
          </w:p>
          <w:p w:rsidR="00990086" w:rsidRDefault="00ED40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Ankle</w:t>
            </w:r>
          </w:p>
          <w:p w:rsidR="00ED40E3" w:rsidRDefault="00ED40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Elbow</w:t>
            </w:r>
          </w:p>
          <w:p w:rsidR="00ED40E3" w:rsidRDefault="00ED40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Shin</w:t>
            </w:r>
          </w:p>
          <w:p w:rsidR="00ED40E3" w:rsidRDefault="00ED40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Wrist</w:t>
            </w:r>
          </w:p>
          <w:p w:rsidR="00ED40E3" w:rsidRPr="00A73EB8" w:rsidRDefault="00ED40E3" w:rsidP="00ED40E3"/>
        </w:tc>
        <w:tc>
          <w:tcPr>
            <w:tcW w:w="3420" w:type="dxa"/>
            <w:vAlign w:val="center"/>
          </w:tcPr>
          <w:p w:rsidR="002717B6" w:rsidRPr="002F1426" w:rsidRDefault="00DD70E7" w:rsidP="00A5565A">
            <w:pPr>
              <w:jc w:val="center"/>
              <w:rPr>
                <w:b/>
              </w:rPr>
            </w:pPr>
            <w:r>
              <w:t xml:space="preserve">Tape, Cutters, </w:t>
            </w:r>
            <w:proofErr w:type="spellStart"/>
            <w:r>
              <w:t>Prewrap</w:t>
            </w:r>
            <w:proofErr w:type="spellEnd"/>
            <w:r w:rsidR="00ED40E3">
              <w:t xml:space="preserve"> </w:t>
            </w:r>
          </w:p>
        </w:tc>
        <w:tc>
          <w:tcPr>
            <w:tcW w:w="2880" w:type="dxa"/>
            <w:vAlign w:val="center"/>
          </w:tcPr>
          <w:p w:rsidR="002717B6" w:rsidRPr="00DB305D" w:rsidRDefault="00ED40E3" w:rsidP="00A5565A">
            <w:pPr>
              <w:spacing w:after="120"/>
              <w:jc w:val="center"/>
              <w:rPr>
                <w:sz w:val="18"/>
              </w:rPr>
            </w:pPr>
            <w:r>
              <w:t>Skill tests, Written Tests</w:t>
            </w:r>
          </w:p>
        </w:tc>
      </w:tr>
      <w:tr w:rsidR="00ED40E3" w:rsidTr="00A5565A">
        <w:tc>
          <w:tcPr>
            <w:tcW w:w="2785" w:type="dxa"/>
            <w:vAlign w:val="center"/>
          </w:tcPr>
          <w:p w:rsidR="00ED40E3" w:rsidRDefault="00ED40E3" w:rsidP="00A5565A">
            <w:pPr>
              <w:jc w:val="center"/>
            </w:pPr>
            <w:r>
              <w:t>Emergency Care</w:t>
            </w:r>
          </w:p>
          <w:p w:rsidR="00ED40E3" w:rsidRDefault="00ED40E3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ED40E3" w:rsidRDefault="00ED40E3" w:rsidP="00A5565A">
            <w:pPr>
              <w:jc w:val="center"/>
            </w:pPr>
            <w:r>
              <w:t>10. 3 6B</w:t>
            </w:r>
          </w:p>
          <w:p w:rsidR="00ED40E3" w:rsidRDefault="00ED40E3" w:rsidP="00A5565A">
            <w:pPr>
              <w:jc w:val="center"/>
            </w:pPr>
            <w:r>
              <w:t>10. 3 9 B</w:t>
            </w:r>
          </w:p>
          <w:p w:rsidR="00ED40E3" w:rsidRDefault="00ED40E3" w:rsidP="00A5565A">
            <w:pPr>
              <w:jc w:val="center"/>
            </w:pPr>
            <w:r>
              <w:t>10. 3 12B</w:t>
            </w:r>
          </w:p>
          <w:p w:rsidR="00ED40E3" w:rsidRDefault="00ED40E3" w:rsidP="00A5565A">
            <w:pPr>
              <w:jc w:val="center"/>
            </w:pPr>
            <w:r>
              <w:t>10. 2 9 E</w:t>
            </w:r>
          </w:p>
          <w:p w:rsidR="00ED40E3" w:rsidRDefault="00ED40E3" w:rsidP="00A5565A">
            <w:pPr>
              <w:jc w:val="center"/>
            </w:pPr>
            <w:r>
              <w:t>10. 2 12 E</w:t>
            </w:r>
          </w:p>
        </w:tc>
        <w:tc>
          <w:tcPr>
            <w:tcW w:w="3420" w:type="dxa"/>
            <w:vAlign w:val="center"/>
          </w:tcPr>
          <w:p w:rsidR="00ED40E3" w:rsidRDefault="00ED40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Stroke</w:t>
            </w:r>
          </w:p>
          <w:p w:rsidR="00ED40E3" w:rsidRDefault="00ED40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Heart Attacks</w:t>
            </w:r>
          </w:p>
          <w:p w:rsidR="00ED40E3" w:rsidRDefault="00ED40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Sudden illness</w:t>
            </w:r>
          </w:p>
          <w:p w:rsidR="00ED40E3" w:rsidRDefault="00ED40E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Temperature related illness</w:t>
            </w:r>
          </w:p>
          <w:p w:rsidR="00ED40E3" w:rsidRDefault="005275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Sprains</w:t>
            </w:r>
          </w:p>
          <w:p w:rsidR="00527587" w:rsidRDefault="005275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Strains</w:t>
            </w:r>
          </w:p>
          <w:p w:rsidR="00527587" w:rsidRDefault="005275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Puncture</w:t>
            </w:r>
          </w:p>
          <w:p w:rsidR="00527587" w:rsidRDefault="005275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Amputations</w:t>
            </w:r>
          </w:p>
          <w:p w:rsidR="00527587" w:rsidRDefault="005275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Avulsions</w:t>
            </w:r>
          </w:p>
          <w:p w:rsidR="00527587" w:rsidRDefault="005275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Cuts, Scrapes</w:t>
            </w:r>
          </w:p>
          <w:p w:rsidR="00527587" w:rsidRDefault="005275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Bandage</w:t>
            </w:r>
          </w:p>
          <w:p w:rsidR="00527587" w:rsidRDefault="005275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MRSA</w:t>
            </w:r>
          </w:p>
          <w:p w:rsidR="00527587" w:rsidRDefault="005275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Concussion</w:t>
            </w:r>
          </w:p>
        </w:tc>
        <w:tc>
          <w:tcPr>
            <w:tcW w:w="3420" w:type="dxa"/>
            <w:vAlign w:val="center"/>
          </w:tcPr>
          <w:p w:rsidR="00ED40E3" w:rsidRDefault="00ED40E3" w:rsidP="00A5565A">
            <w:pPr>
              <w:jc w:val="center"/>
            </w:pPr>
            <w:r>
              <w:t>Videos, Power Points, Worksheets, Models, Kits</w:t>
            </w:r>
          </w:p>
        </w:tc>
        <w:tc>
          <w:tcPr>
            <w:tcW w:w="2880" w:type="dxa"/>
            <w:vAlign w:val="center"/>
          </w:tcPr>
          <w:p w:rsidR="00ED40E3" w:rsidRDefault="00ED40E3" w:rsidP="00A5565A">
            <w:pPr>
              <w:spacing w:after="120"/>
              <w:jc w:val="center"/>
            </w:pPr>
            <w:r>
              <w:t>Skill Test, Written Tests</w:t>
            </w:r>
          </w:p>
        </w:tc>
      </w:tr>
      <w:tr w:rsidR="00ED40E3" w:rsidTr="00A5565A">
        <w:tc>
          <w:tcPr>
            <w:tcW w:w="2785" w:type="dxa"/>
            <w:vAlign w:val="center"/>
          </w:tcPr>
          <w:p w:rsidR="00ED40E3" w:rsidRDefault="00ED40E3" w:rsidP="00A5565A">
            <w:pPr>
              <w:jc w:val="center"/>
            </w:pPr>
            <w:r>
              <w:t>American Heart Certification</w:t>
            </w:r>
          </w:p>
        </w:tc>
        <w:tc>
          <w:tcPr>
            <w:tcW w:w="1890" w:type="dxa"/>
            <w:vAlign w:val="center"/>
          </w:tcPr>
          <w:p w:rsidR="00ED40E3" w:rsidRDefault="00ED40E3" w:rsidP="00A5565A">
            <w:pPr>
              <w:jc w:val="center"/>
            </w:pPr>
            <w:r>
              <w:t>10. 3 6 A</w:t>
            </w:r>
          </w:p>
          <w:p w:rsidR="00ED40E3" w:rsidRDefault="00ED40E3" w:rsidP="00A5565A">
            <w:pPr>
              <w:jc w:val="center"/>
            </w:pPr>
            <w:r>
              <w:t>10. 3 9 A</w:t>
            </w:r>
          </w:p>
          <w:p w:rsidR="00ED40E3" w:rsidRDefault="00ED40E3" w:rsidP="00A5565A">
            <w:pPr>
              <w:jc w:val="center"/>
            </w:pPr>
            <w:r>
              <w:lastRenderedPageBreak/>
              <w:t>10. 3 12 A</w:t>
            </w:r>
          </w:p>
        </w:tc>
        <w:tc>
          <w:tcPr>
            <w:tcW w:w="3420" w:type="dxa"/>
            <w:vAlign w:val="center"/>
          </w:tcPr>
          <w:p w:rsidR="00ED40E3" w:rsidRDefault="005275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Certifications</w:t>
            </w:r>
          </w:p>
          <w:p w:rsidR="00527587" w:rsidRDefault="005275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CPR</w:t>
            </w:r>
          </w:p>
          <w:p w:rsidR="00527587" w:rsidRDefault="005275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AED</w:t>
            </w:r>
          </w:p>
          <w:p w:rsidR="00527587" w:rsidRDefault="005275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Cardiac Arrest</w:t>
            </w:r>
          </w:p>
          <w:p w:rsidR="00527587" w:rsidRDefault="005275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Scene Check</w:t>
            </w:r>
          </w:p>
          <w:p w:rsidR="00527587" w:rsidRDefault="0052758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Tap and Shout</w:t>
            </w:r>
          </w:p>
          <w:p w:rsidR="00527587" w:rsidRDefault="00527587" w:rsidP="00DD70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Call Emergency Care</w:t>
            </w:r>
          </w:p>
        </w:tc>
        <w:tc>
          <w:tcPr>
            <w:tcW w:w="3420" w:type="dxa"/>
            <w:vAlign w:val="center"/>
          </w:tcPr>
          <w:p w:rsidR="00ED40E3" w:rsidRDefault="00ED40E3" w:rsidP="00A5565A">
            <w:pPr>
              <w:jc w:val="center"/>
            </w:pPr>
            <w:r>
              <w:lastRenderedPageBreak/>
              <w:t>Video, worksheets, Books, folders</w:t>
            </w:r>
          </w:p>
        </w:tc>
        <w:tc>
          <w:tcPr>
            <w:tcW w:w="2880" w:type="dxa"/>
            <w:vAlign w:val="center"/>
          </w:tcPr>
          <w:p w:rsidR="00ED40E3" w:rsidRDefault="00ED40E3" w:rsidP="00A5565A">
            <w:pPr>
              <w:spacing w:after="120"/>
              <w:jc w:val="center"/>
            </w:pPr>
            <w:r>
              <w:t>Skill Tests, Written Test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254FA7"/>
    <w:multiLevelType w:val="hybridMultilevel"/>
    <w:tmpl w:val="E07217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FB80E73"/>
    <w:multiLevelType w:val="hybridMultilevel"/>
    <w:tmpl w:val="BDA276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7231E"/>
    <w:rsid w:val="002F1426"/>
    <w:rsid w:val="002F1966"/>
    <w:rsid w:val="003154BD"/>
    <w:rsid w:val="003A1F67"/>
    <w:rsid w:val="00430277"/>
    <w:rsid w:val="004608D4"/>
    <w:rsid w:val="004D4FCE"/>
    <w:rsid w:val="00527587"/>
    <w:rsid w:val="005B3263"/>
    <w:rsid w:val="005E38FC"/>
    <w:rsid w:val="00611B54"/>
    <w:rsid w:val="00657C11"/>
    <w:rsid w:val="007A147C"/>
    <w:rsid w:val="007F0C34"/>
    <w:rsid w:val="0080537B"/>
    <w:rsid w:val="008668B6"/>
    <w:rsid w:val="008902B0"/>
    <w:rsid w:val="00990086"/>
    <w:rsid w:val="009A0FC1"/>
    <w:rsid w:val="00A550E4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D70E7"/>
    <w:rsid w:val="00DE5063"/>
    <w:rsid w:val="00ED40E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A643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C52875-7D06-49B7-A195-AD221E68E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Etter, Megan E</cp:lastModifiedBy>
  <cp:revision>3</cp:revision>
  <dcterms:created xsi:type="dcterms:W3CDTF">2017-11-03T20:01:00Z</dcterms:created>
  <dcterms:modified xsi:type="dcterms:W3CDTF">2017-11-03T20:01:00Z</dcterms:modified>
</cp:coreProperties>
</file>