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4608D4">
        <w:rPr>
          <w:b/>
        </w:rPr>
        <w:t xml:space="preserve"> Athletic First Aid</w:t>
      </w:r>
      <w:r w:rsidR="002F1426">
        <w:t xml:space="preserve">                   </w:t>
      </w:r>
      <w:r w:rsidRPr="002F1426">
        <w:rPr>
          <w:b/>
        </w:rPr>
        <w:t xml:space="preserve">Grade: </w:t>
      </w:r>
      <w:r w:rsidR="004608D4">
        <w:rPr>
          <w:b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08D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08D4">
              <w:t>Body Systems</w:t>
            </w:r>
          </w:p>
        </w:tc>
        <w:tc>
          <w:tcPr>
            <w:tcW w:w="7920" w:type="dxa"/>
          </w:tcPr>
          <w:p w:rsidR="002F1426" w:rsidRDefault="002F1426" w:rsidP="00ED40E3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D4FB7">
              <w:t>3</w:t>
            </w:r>
            <w:r w:rsidR="004608D4" w:rsidRPr="004608D4">
              <w:t>0 day unit</w:t>
            </w:r>
          </w:p>
          <w:p w:rsidR="00ED40E3" w:rsidRDefault="00ED40E3" w:rsidP="00ED40E3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608D4">
              <w:t xml:space="preserve">How does the anatomy and </w:t>
            </w:r>
            <w:proofErr w:type="spellStart"/>
            <w:r w:rsidR="004608D4">
              <w:t>Phsyiology</w:t>
            </w:r>
            <w:proofErr w:type="spellEnd"/>
            <w:r w:rsidR="004608D4">
              <w:t xml:space="preserve"> of the body affect </w:t>
            </w:r>
            <w:r w:rsidR="00DD70E7">
              <w:t>movement in Athletic Situations?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608D4" w:rsidP="00A5565A">
            <w:pPr>
              <w:jc w:val="center"/>
            </w:pPr>
            <w:r>
              <w:t>Skeletal System</w:t>
            </w:r>
          </w:p>
        </w:tc>
        <w:tc>
          <w:tcPr>
            <w:tcW w:w="1890" w:type="dxa"/>
            <w:vAlign w:val="center"/>
          </w:tcPr>
          <w:p w:rsidR="00A73EB8" w:rsidRDefault="00657C11" w:rsidP="00A5565A">
            <w:pPr>
              <w:jc w:val="center"/>
            </w:pPr>
            <w:r>
              <w:t>10.1 6B</w:t>
            </w:r>
          </w:p>
          <w:p w:rsidR="00657C11" w:rsidRDefault="00657C11" w:rsidP="00A5565A">
            <w:pPr>
              <w:jc w:val="center"/>
            </w:pPr>
            <w:r>
              <w:t>10.1 9B</w:t>
            </w:r>
          </w:p>
          <w:p w:rsidR="00657C11" w:rsidRPr="00A73EB8" w:rsidRDefault="00657C11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4608D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Bones -206</w:t>
            </w:r>
          </w:p>
          <w:p w:rsidR="004608D4" w:rsidRDefault="004608D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Joints-5 types</w:t>
            </w:r>
          </w:p>
          <w:p w:rsidR="004608D4" w:rsidRDefault="004608D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Ligaments</w:t>
            </w:r>
          </w:p>
          <w:p w:rsidR="004608D4" w:rsidRDefault="004608D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Tendons</w:t>
            </w:r>
          </w:p>
          <w:p w:rsidR="004608D4" w:rsidRDefault="004608D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Cartilage</w:t>
            </w:r>
          </w:p>
          <w:p w:rsidR="004608D4" w:rsidRDefault="004608D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Anterior</w:t>
            </w:r>
          </w:p>
          <w:p w:rsidR="004608D4" w:rsidRDefault="004608D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Posterior</w:t>
            </w:r>
          </w:p>
          <w:p w:rsidR="004608D4" w:rsidRPr="00A73EB8" w:rsidRDefault="004608D4" w:rsidP="004608D4"/>
        </w:tc>
        <w:tc>
          <w:tcPr>
            <w:tcW w:w="3420" w:type="dxa"/>
            <w:vAlign w:val="center"/>
          </w:tcPr>
          <w:p w:rsidR="00A73EB8" w:rsidRDefault="00657C11" w:rsidP="00A5565A">
            <w:pPr>
              <w:jc w:val="center"/>
            </w:pPr>
            <w:r>
              <w:t>Videos, Power Points</w:t>
            </w:r>
          </w:p>
          <w:p w:rsidR="00657C11" w:rsidRDefault="00657C11" w:rsidP="00A5565A">
            <w:pPr>
              <w:jc w:val="center"/>
            </w:pPr>
            <w:r>
              <w:t>Worksheets, Puzzles</w:t>
            </w:r>
          </w:p>
          <w:p w:rsidR="00657C11" w:rsidRPr="002F1426" w:rsidRDefault="00657C11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657C11" w:rsidP="00A5565A">
            <w:pPr>
              <w:spacing w:after="120"/>
              <w:jc w:val="center"/>
              <w:rPr>
                <w:sz w:val="18"/>
              </w:rPr>
            </w:pPr>
            <w:r>
              <w:t>Tests, Quizzes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608D4" w:rsidP="00A5565A">
            <w:pPr>
              <w:jc w:val="center"/>
            </w:pPr>
            <w:r>
              <w:t>Muscular System</w:t>
            </w:r>
          </w:p>
        </w:tc>
        <w:tc>
          <w:tcPr>
            <w:tcW w:w="1890" w:type="dxa"/>
            <w:vAlign w:val="center"/>
          </w:tcPr>
          <w:p w:rsidR="0080537B" w:rsidRDefault="00657C11" w:rsidP="00A5565A">
            <w:pPr>
              <w:jc w:val="center"/>
            </w:pPr>
            <w:r>
              <w:t>10. 1 6B</w:t>
            </w:r>
          </w:p>
          <w:p w:rsidR="00657C11" w:rsidRPr="00A73EB8" w:rsidRDefault="00657C11" w:rsidP="00A5565A">
            <w:pPr>
              <w:jc w:val="center"/>
            </w:pPr>
            <w:r>
              <w:t>10. 1 9 B</w:t>
            </w:r>
          </w:p>
        </w:tc>
        <w:tc>
          <w:tcPr>
            <w:tcW w:w="3420" w:type="dxa"/>
            <w:vAlign w:val="center"/>
          </w:tcPr>
          <w:p w:rsidR="00430277" w:rsidRDefault="004608D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Anterior</w:t>
            </w:r>
          </w:p>
          <w:p w:rsidR="004608D4" w:rsidRDefault="004608D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Posterior</w:t>
            </w:r>
          </w:p>
          <w:p w:rsidR="004608D4" w:rsidRDefault="004608D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Smooth</w:t>
            </w:r>
          </w:p>
          <w:p w:rsidR="004608D4" w:rsidRDefault="004608D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Cardiac</w:t>
            </w:r>
          </w:p>
          <w:p w:rsidR="004608D4" w:rsidRDefault="004608D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Skeletal</w:t>
            </w:r>
          </w:p>
          <w:p w:rsidR="004608D4" w:rsidRPr="00A73EB8" w:rsidRDefault="004608D4" w:rsidP="004608D4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Default="00657C11" w:rsidP="00A5565A">
            <w:pPr>
              <w:jc w:val="center"/>
            </w:pPr>
            <w:r>
              <w:t>Videos, Power Points, Worksheets, Puzzles, Models</w:t>
            </w:r>
          </w:p>
          <w:p w:rsidR="00657C11" w:rsidRPr="002F1426" w:rsidRDefault="00657C11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657C11" w:rsidP="00A5565A">
            <w:pPr>
              <w:spacing w:after="120"/>
              <w:jc w:val="center"/>
              <w:rPr>
                <w:sz w:val="18"/>
              </w:rPr>
            </w:pPr>
            <w:r>
              <w:t>Tests,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608D4" w:rsidP="00A5565A">
            <w:pPr>
              <w:jc w:val="center"/>
            </w:pPr>
            <w:r>
              <w:t>Cardiac System</w:t>
            </w:r>
          </w:p>
        </w:tc>
        <w:tc>
          <w:tcPr>
            <w:tcW w:w="1890" w:type="dxa"/>
            <w:vAlign w:val="center"/>
          </w:tcPr>
          <w:p w:rsidR="0080537B" w:rsidRDefault="00657C11" w:rsidP="00A5565A">
            <w:pPr>
              <w:jc w:val="center"/>
            </w:pPr>
            <w:r>
              <w:t>10.1 6B</w:t>
            </w:r>
          </w:p>
          <w:p w:rsidR="00657C11" w:rsidRPr="00A73EB8" w:rsidRDefault="00657C11" w:rsidP="00A5565A">
            <w:pPr>
              <w:jc w:val="center"/>
            </w:pPr>
            <w:r>
              <w:t>10.1 9B</w:t>
            </w:r>
          </w:p>
        </w:tc>
        <w:tc>
          <w:tcPr>
            <w:tcW w:w="3420" w:type="dxa"/>
            <w:vAlign w:val="center"/>
          </w:tcPr>
          <w:p w:rsidR="00430277" w:rsidRDefault="00657C11" w:rsidP="00657C11">
            <w:pPr>
              <w:pStyle w:val="ListParagraph"/>
              <w:numPr>
                <w:ilvl w:val="0"/>
                <w:numId w:val="4"/>
              </w:numPr>
            </w:pPr>
            <w:r>
              <w:t>Cardiac</w:t>
            </w:r>
          </w:p>
          <w:p w:rsidR="00657C11" w:rsidRDefault="00657C11" w:rsidP="00657C11">
            <w:pPr>
              <w:pStyle w:val="ListParagraph"/>
              <w:numPr>
                <w:ilvl w:val="0"/>
                <w:numId w:val="4"/>
              </w:numPr>
            </w:pPr>
            <w:r>
              <w:t>Arteries</w:t>
            </w:r>
          </w:p>
          <w:p w:rsidR="00657C11" w:rsidRDefault="00657C11" w:rsidP="00657C11">
            <w:pPr>
              <w:pStyle w:val="ListParagraph"/>
              <w:numPr>
                <w:ilvl w:val="0"/>
                <w:numId w:val="4"/>
              </w:numPr>
            </w:pPr>
            <w:r>
              <w:t>Veins</w:t>
            </w:r>
          </w:p>
          <w:p w:rsidR="00657C11" w:rsidRDefault="00657C11" w:rsidP="00657C11">
            <w:pPr>
              <w:pStyle w:val="ListParagraph"/>
              <w:numPr>
                <w:ilvl w:val="0"/>
                <w:numId w:val="4"/>
              </w:numPr>
            </w:pPr>
            <w:r>
              <w:t>Pulmonary</w:t>
            </w:r>
          </w:p>
          <w:p w:rsidR="00657C11" w:rsidRDefault="00657C11" w:rsidP="00657C11">
            <w:pPr>
              <w:pStyle w:val="ListParagraph"/>
              <w:numPr>
                <w:ilvl w:val="0"/>
                <w:numId w:val="4"/>
              </w:numPr>
            </w:pPr>
            <w:r>
              <w:t>Systemic</w:t>
            </w:r>
          </w:p>
          <w:p w:rsidR="00657C11" w:rsidRDefault="00657C11" w:rsidP="00657C11">
            <w:pPr>
              <w:pStyle w:val="ListParagraph"/>
              <w:numPr>
                <w:ilvl w:val="0"/>
                <w:numId w:val="4"/>
              </w:numPr>
            </w:pPr>
            <w:r>
              <w:t>Chambers</w:t>
            </w:r>
          </w:p>
          <w:p w:rsidR="00657C11" w:rsidRDefault="00657C11" w:rsidP="00657C11">
            <w:pPr>
              <w:pStyle w:val="ListParagraph"/>
              <w:numPr>
                <w:ilvl w:val="0"/>
                <w:numId w:val="4"/>
              </w:numPr>
            </w:pPr>
            <w:r>
              <w:t>Atriums</w:t>
            </w:r>
          </w:p>
          <w:p w:rsidR="00657C11" w:rsidRDefault="00657C11" w:rsidP="00657C11">
            <w:pPr>
              <w:pStyle w:val="ListParagraph"/>
              <w:numPr>
                <w:ilvl w:val="0"/>
                <w:numId w:val="4"/>
              </w:numPr>
            </w:pPr>
            <w:r>
              <w:t>Ventricles</w:t>
            </w:r>
          </w:p>
          <w:p w:rsidR="00657C11" w:rsidRDefault="00657C11" w:rsidP="00657C11"/>
          <w:p w:rsidR="00657C11" w:rsidRDefault="00657C11" w:rsidP="00657C11">
            <w:pPr>
              <w:pStyle w:val="ListParagraph"/>
              <w:ind w:left="360"/>
            </w:pPr>
          </w:p>
          <w:p w:rsidR="00ED40E3" w:rsidRDefault="00ED40E3" w:rsidP="00657C11">
            <w:pPr>
              <w:pStyle w:val="ListParagraph"/>
              <w:ind w:left="360"/>
            </w:pPr>
          </w:p>
          <w:p w:rsidR="00ED40E3" w:rsidRPr="00A73EB8" w:rsidRDefault="00ED40E3" w:rsidP="00657C11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657C11" w:rsidP="00A5565A">
            <w:pPr>
              <w:jc w:val="center"/>
              <w:rPr>
                <w:b/>
              </w:rPr>
            </w:pPr>
            <w:r>
              <w:t>Videos, Power Points, Worksheets, Puzzles, Models, Dissections</w:t>
            </w:r>
          </w:p>
        </w:tc>
        <w:tc>
          <w:tcPr>
            <w:tcW w:w="2880" w:type="dxa"/>
            <w:vAlign w:val="center"/>
          </w:tcPr>
          <w:p w:rsidR="0080537B" w:rsidRPr="00DB305D" w:rsidRDefault="00657C11" w:rsidP="00A5565A">
            <w:pPr>
              <w:spacing w:after="120"/>
              <w:jc w:val="center"/>
              <w:rPr>
                <w:sz w:val="18"/>
              </w:rPr>
            </w:pPr>
            <w:r>
              <w:t>Tests,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  <w:bookmarkStart w:id="0" w:name="_GoBack"/>
      <w:bookmarkEnd w:id="0"/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254FA7"/>
    <w:multiLevelType w:val="hybridMultilevel"/>
    <w:tmpl w:val="E07217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FB80E73"/>
    <w:multiLevelType w:val="hybridMultilevel"/>
    <w:tmpl w:val="BDA276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608D4"/>
    <w:rsid w:val="004D4FCE"/>
    <w:rsid w:val="004D72EE"/>
    <w:rsid w:val="00527587"/>
    <w:rsid w:val="005E38FC"/>
    <w:rsid w:val="00611B54"/>
    <w:rsid w:val="00657C11"/>
    <w:rsid w:val="007A147C"/>
    <w:rsid w:val="007F0C34"/>
    <w:rsid w:val="0080537B"/>
    <w:rsid w:val="008668B6"/>
    <w:rsid w:val="008902B0"/>
    <w:rsid w:val="00990086"/>
    <w:rsid w:val="009A0FC1"/>
    <w:rsid w:val="009D4FB7"/>
    <w:rsid w:val="00A550E4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D70E7"/>
    <w:rsid w:val="00DE5063"/>
    <w:rsid w:val="00ED40E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FBC5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7003D-EDEE-49A4-A04A-FCC0B93B2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3</cp:revision>
  <dcterms:created xsi:type="dcterms:W3CDTF">2017-11-03T20:01:00Z</dcterms:created>
  <dcterms:modified xsi:type="dcterms:W3CDTF">2017-11-03T20:01:00Z</dcterms:modified>
</cp:coreProperties>
</file>