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61E0A">
        <w:rPr>
          <w:u w:val="single"/>
        </w:rPr>
        <w:t>HPE Independent Study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61E0A">
        <w:rPr>
          <w:u w:val="single"/>
        </w:rPr>
        <w:t>12</w:t>
      </w:r>
      <w:r w:rsidR="00A61E0A" w:rsidRPr="00A61E0A">
        <w:rPr>
          <w:u w:val="single"/>
          <w:vertAlign w:val="superscript"/>
        </w:rPr>
        <w:t>th</w:t>
      </w:r>
      <w:r w:rsidR="00A61E0A">
        <w:rPr>
          <w:u w:val="single"/>
        </w:rPr>
        <w:t xml:space="preserve"> Grade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61E0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61E0A">
              <w:t>Independent Study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61E0A">
              <w:t>90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96B25">
              <w:t xml:space="preserve">What skills and knowledge are necessary to become a Health &amp; Physical Education teacher and how can students practice those skills during their independent study?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E82772" w:rsidP="00A5565A">
            <w:pPr>
              <w:jc w:val="center"/>
            </w:pPr>
            <w:r>
              <w:t>Teaching HPE</w:t>
            </w:r>
          </w:p>
          <w:p w:rsidR="00E82772" w:rsidRPr="00DE5063" w:rsidRDefault="00E82772" w:rsidP="00A5565A">
            <w:pPr>
              <w:jc w:val="center"/>
            </w:pPr>
            <w:r>
              <w:t>(Lesson Planning, Teaching &amp; Bulletin Board Creation)</w:t>
            </w:r>
          </w:p>
        </w:tc>
        <w:tc>
          <w:tcPr>
            <w:tcW w:w="1890" w:type="dxa"/>
            <w:vAlign w:val="center"/>
          </w:tcPr>
          <w:p w:rsidR="00A73EB8" w:rsidRPr="00A73EB8" w:rsidRDefault="00601F54" w:rsidP="00A5565A">
            <w:pPr>
              <w:jc w:val="center"/>
            </w:pPr>
            <w:r>
              <w:t>10.4, A, B &amp; C</w:t>
            </w:r>
          </w:p>
        </w:tc>
        <w:tc>
          <w:tcPr>
            <w:tcW w:w="3420" w:type="dxa"/>
            <w:vAlign w:val="center"/>
          </w:tcPr>
          <w:p w:rsidR="00430277" w:rsidRDefault="00601F5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Lesson Planning-LEQ, UEQ, Objectives, Standards, organization, equipment, communication</w:t>
            </w:r>
          </w:p>
          <w:p w:rsidR="00601F54" w:rsidRPr="00A73EB8" w:rsidRDefault="00601F54" w:rsidP="00601F54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73EB8" w:rsidRPr="00601F54" w:rsidRDefault="00601F54" w:rsidP="00601F54">
            <w:pPr>
              <w:pStyle w:val="ListParagraph"/>
              <w:numPr>
                <w:ilvl w:val="0"/>
                <w:numId w:val="2"/>
              </w:numPr>
            </w:pPr>
            <w:r w:rsidRPr="00601F54">
              <w:t>Teacher</w:t>
            </w:r>
          </w:p>
          <w:p w:rsidR="00601F54" w:rsidRPr="00601F54" w:rsidRDefault="00601F54" w:rsidP="00601F54">
            <w:pPr>
              <w:pStyle w:val="ListParagraph"/>
              <w:numPr>
                <w:ilvl w:val="0"/>
                <w:numId w:val="2"/>
              </w:numPr>
            </w:pPr>
            <w:r w:rsidRPr="00601F54">
              <w:t>P.E. Equipment</w:t>
            </w:r>
          </w:p>
          <w:p w:rsidR="00601F54" w:rsidRPr="00601F54" w:rsidRDefault="00601F54" w:rsidP="00601F54">
            <w:pPr>
              <w:pStyle w:val="ListParagraph"/>
              <w:numPr>
                <w:ilvl w:val="0"/>
                <w:numId w:val="2"/>
              </w:numPr>
            </w:pPr>
            <w:r w:rsidRPr="00601F54">
              <w:t>HPE Bulletin Boards &amp; Art Supplies</w:t>
            </w:r>
          </w:p>
          <w:p w:rsidR="00601F54" w:rsidRPr="00601F54" w:rsidRDefault="00601F54" w:rsidP="00601F54">
            <w:pPr>
              <w:pStyle w:val="ListParagraph"/>
              <w:numPr>
                <w:ilvl w:val="0"/>
                <w:numId w:val="2"/>
              </w:numPr>
            </w:pPr>
            <w:r w:rsidRPr="00601F54">
              <w:t>Student Computer for lesson plan writing</w:t>
            </w:r>
          </w:p>
        </w:tc>
        <w:tc>
          <w:tcPr>
            <w:tcW w:w="2880" w:type="dxa"/>
            <w:vAlign w:val="center"/>
          </w:tcPr>
          <w:p w:rsidR="00A73EB8" w:rsidRDefault="00601F54" w:rsidP="00601F54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Student participation</w:t>
            </w:r>
          </w:p>
          <w:p w:rsidR="00601F54" w:rsidRDefault="00601F54" w:rsidP="00601F54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Teacher Observation/Feedback</w:t>
            </w:r>
          </w:p>
          <w:p w:rsidR="00601F54" w:rsidRDefault="00601F54" w:rsidP="00601F54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Completion of written lesson plans</w:t>
            </w:r>
          </w:p>
          <w:p w:rsidR="00601F54" w:rsidRPr="00601F54" w:rsidRDefault="00601F54" w:rsidP="00601F54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 xml:space="preserve">Completion of HPE Bulletin Board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1490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96B25"/>
    <w:rsid w:val="004D4FCE"/>
    <w:rsid w:val="005E38FC"/>
    <w:rsid w:val="00601F54"/>
    <w:rsid w:val="00611B54"/>
    <w:rsid w:val="007A147C"/>
    <w:rsid w:val="007F0C34"/>
    <w:rsid w:val="0080537B"/>
    <w:rsid w:val="008668B6"/>
    <w:rsid w:val="008902B0"/>
    <w:rsid w:val="00990086"/>
    <w:rsid w:val="009A0FC1"/>
    <w:rsid w:val="00A61E0A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82772"/>
    <w:rsid w:val="00EF1B39"/>
    <w:rsid w:val="00FC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AB2E1-2994-45DC-930D-F827F800B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2</cp:revision>
  <dcterms:created xsi:type="dcterms:W3CDTF">2018-06-19T11:48:00Z</dcterms:created>
  <dcterms:modified xsi:type="dcterms:W3CDTF">2018-06-19T11:48:00Z</dcterms:modified>
</cp:coreProperties>
</file>