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CA5150">
        <w:t>Child Development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CA5150">
        <w:rPr>
          <w:b/>
        </w:rPr>
        <w:t xml:space="preserve"> 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B541F">
              <w:t xml:space="preserve">Unit 6 </w:t>
            </w:r>
            <w:bookmarkStart w:id="0" w:name="_GoBack"/>
            <w:r w:rsidR="00CA5150" w:rsidRPr="007B541F">
              <w:t>The Child From 7-12</w:t>
            </w:r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0631E">
              <w:rPr>
                <w:b/>
              </w:rPr>
              <w:t>6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3157C">
              <w:t>What significant changes occur between ages 7 and 12 years in all areas of development?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73157C" w:rsidP="00A5565A">
            <w:pPr>
              <w:jc w:val="center"/>
            </w:pPr>
            <w:r>
              <w:t>Physical Development</w:t>
            </w:r>
          </w:p>
          <w:p w:rsidR="001C55DC" w:rsidRDefault="001C55DC" w:rsidP="00A5565A">
            <w:pPr>
              <w:jc w:val="center"/>
            </w:pPr>
          </w:p>
          <w:p w:rsidR="00C91A68" w:rsidRDefault="001C55DC" w:rsidP="00A5565A">
            <w:pPr>
              <w:jc w:val="center"/>
            </w:pPr>
            <w:r>
              <w:t xml:space="preserve">E.Q. How do motor skills </w:t>
            </w:r>
            <w:r w:rsidR="0040631E">
              <w:t xml:space="preserve">improve between the ages of 7 and </w:t>
            </w:r>
            <w:r>
              <w:t>12?</w:t>
            </w:r>
          </w:p>
          <w:p w:rsidR="001C55DC" w:rsidRDefault="00C91A68" w:rsidP="00A5565A">
            <w:pPr>
              <w:jc w:val="center"/>
            </w:pPr>
            <w:r>
              <w:t>What a</w:t>
            </w:r>
            <w:r w:rsidR="0040631E">
              <w:t>re the areas that contribute to</w:t>
            </w:r>
            <w:r w:rsidR="001C55DC">
              <w:t xml:space="preserve"> </w:t>
            </w:r>
            <w:r>
              <w:t>overall physical health and wellness?</w:t>
            </w:r>
          </w:p>
          <w:p w:rsidR="00C91A68" w:rsidRPr="00DE5063" w:rsidRDefault="00C91A6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C91A68" w:rsidP="00A5565A">
            <w:pPr>
              <w:jc w:val="center"/>
            </w:pPr>
            <w:r>
              <w:t>9.4.12 A,B,C,D,E</w:t>
            </w:r>
          </w:p>
        </w:tc>
        <w:tc>
          <w:tcPr>
            <w:tcW w:w="3420" w:type="dxa"/>
            <w:vAlign w:val="center"/>
          </w:tcPr>
          <w:p w:rsidR="00430277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C91A68">
              <w:t>rowth spurt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C91A68">
              <w:t>ody image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C91A68">
              <w:t>enstruation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C91A68">
              <w:t>edentary Activity</w:t>
            </w:r>
          </w:p>
          <w:p w:rsidR="00C91A68" w:rsidRPr="00A73EB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C91A68">
              <w:t>ating disorders</w:t>
            </w:r>
          </w:p>
        </w:tc>
        <w:tc>
          <w:tcPr>
            <w:tcW w:w="3420" w:type="dxa"/>
            <w:vAlign w:val="center"/>
          </w:tcPr>
          <w:p w:rsidR="00A73EB8" w:rsidRPr="002F1426" w:rsidRDefault="00B45E6C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A73EB8" w:rsidRPr="00DB305D" w:rsidRDefault="001C55DC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</w:t>
            </w:r>
            <w:r w:rsidR="0040631E">
              <w:t xml:space="preserve">cts, personal reflections, </w:t>
            </w:r>
            <w:r>
              <w:t>or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C91A68" w:rsidP="00A5565A">
            <w:pPr>
              <w:jc w:val="center"/>
            </w:pPr>
            <w:r>
              <w:t>Social/Emotional Development</w:t>
            </w:r>
          </w:p>
          <w:p w:rsidR="00C91A68" w:rsidRDefault="00C91A68" w:rsidP="00A5565A">
            <w:pPr>
              <w:jc w:val="center"/>
            </w:pPr>
          </w:p>
          <w:p w:rsidR="00C91A68" w:rsidRDefault="00C91A68" w:rsidP="00C91A68">
            <w:pPr>
              <w:jc w:val="center"/>
            </w:pPr>
            <w:r>
              <w:t>E.Q.  What are the typical changes in children’s attitudes during these years and how do they affect their development?</w:t>
            </w:r>
          </w:p>
          <w:p w:rsidR="00C91A68" w:rsidRPr="00DE5063" w:rsidRDefault="00C91A68" w:rsidP="00C91A68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C91A68" w:rsidP="00A5565A">
            <w:pPr>
              <w:jc w:val="center"/>
            </w:pPr>
            <w:r>
              <w:t>9.4.12 A,B,C,D,E</w:t>
            </w:r>
          </w:p>
        </w:tc>
        <w:tc>
          <w:tcPr>
            <w:tcW w:w="3420" w:type="dxa"/>
            <w:vAlign w:val="center"/>
          </w:tcPr>
          <w:p w:rsidR="00430277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C91A68">
              <w:t>nxiety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C91A68">
              <w:t>ense of self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C91A68">
              <w:t>ender identity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C91A68">
              <w:t>ullying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C91A68">
              <w:t>eer groups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C91A68">
              <w:t>eer pressure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C91A68">
              <w:t>onformity</w:t>
            </w:r>
          </w:p>
          <w:p w:rsidR="00C91A6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C91A68">
              <w:t>elf-esteem</w:t>
            </w:r>
          </w:p>
          <w:p w:rsidR="00C91A68" w:rsidRPr="00A73EB8" w:rsidRDefault="004063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C91A68">
              <w:t>elf-concept</w:t>
            </w:r>
          </w:p>
        </w:tc>
        <w:tc>
          <w:tcPr>
            <w:tcW w:w="3420" w:type="dxa"/>
            <w:vAlign w:val="center"/>
          </w:tcPr>
          <w:p w:rsidR="0080537B" w:rsidRPr="002F1426" w:rsidRDefault="00B45E6C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80537B" w:rsidRPr="00DB305D" w:rsidRDefault="00895A92" w:rsidP="00895A92">
            <w:pPr>
              <w:spacing w:after="120"/>
              <w:jc w:val="center"/>
              <w:rPr>
                <w:sz w:val="18"/>
              </w:rPr>
            </w:pPr>
            <w:r>
              <w:t>Any one or combination of p</w:t>
            </w:r>
            <w:r w:rsidR="0040631E">
              <w:t xml:space="preserve">rojects, personal reflections, </w:t>
            </w:r>
            <w:r>
              <w:t>or written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486810" w:rsidP="00A5565A">
            <w:pPr>
              <w:jc w:val="center"/>
            </w:pPr>
            <w:r>
              <w:t>Intellectual</w:t>
            </w:r>
            <w:r w:rsidR="00C91A68">
              <w:t xml:space="preserve"> Development</w:t>
            </w:r>
          </w:p>
          <w:p w:rsidR="00486810" w:rsidRDefault="00486810" w:rsidP="00A5565A">
            <w:pPr>
              <w:jc w:val="center"/>
            </w:pPr>
          </w:p>
          <w:p w:rsidR="00486810" w:rsidRDefault="00486810" w:rsidP="00A5565A">
            <w:pPr>
              <w:jc w:val="center"/>
            </w:pPr>
            <w:r>
              <w:t>E.Q.  What are the signs of intellectual development in this age group?</w:t>
            </w:r>
          </w:p>
          <w:p w:rsidR="00486810" w:rsidRDefault="00486810" w:rsidP="00A5565A">
            <w:pPr>
              <w:jc w:val="center"/>
            </w:pPr>
            <w:r>
              <w:t xml:space="preserve">How do thinking skills build a foundation for mastering </w:t>
            </w:r>
            <w:r w:rsidR="0040631E">
              <w:t>schoolwork</w:t>
            </w:r>
            <w:r>
              <w:t>?</w:t>
            </w:r>
          </w:p>
          <w:p w:rsidR="00486810" w:rsidRPr="00DE5063" w:rsidRDefault="00486810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486810" w:rsidP="00A5565A">
            <w:pPr>
              <w:jc w:val="center"/>
            </w:pPr>
            <w:r>
              <w:t>9.4.12 A,B,C,D,E</w:t>
            </w:r>
          </w:p>
        </w:tc>
        <w:tc>
          <w:tcPr>
            <w:tcW w:w="3420" w:type="dxa"/>
            <w:vAlign w:val="center"/>
          </w:tcPr>
          <w:p w:rsidR="00990086" w:rsidRDefault="004063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486810">
              <w:t>bstract thinking</w:t>
            </w:r>
          </w:p>
          <w:p w:rsidR="00486810" w:rsidRDefault="004063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486810">
              <w:t>dealism</w:t>
            </w:r>
          </w:p>
          <w:p w:rsidR="00486810" w:rsidRDefault="004063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486810">
              <w:t>nalytical intelligence</w:t>
            </w:r>
          </w:p>
          <w:p w:rsidR="00486810" w:rsidRDefault="004063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486810">
              <w:t>reative intelligence</w:t>
            </w:r>
          </w:p>
          <w:p w:rsidR="00486810" w:rsidRDefault="004063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486810">
              <w:t>ndependent learning</w:t>
            </w:r>
          </w:p>
          <w:p w:rsidR="00486810" w:rsidRPr="00A73EB8" w:rsidRDefault="004063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486810">
              <w:t>ractical intelligence</w:t>
            </w:r>
          </w:p>
        </w:tc>
        <w:tc>
          <w:tcPr>
            <w:tcW w:w="3420" w:type="dxa"/>
            <w:vAlign w:val="center"/>
          </w:tcPr>
          <w:p w:rsidR="002717B6" w:rsidRPr="002F1426" w:rsidRDefault="00B45E6C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2717B6" w:rsidRPr="00DB305D" w:rsidRDefault="00895A92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</w:t>
            </w:r>
            <w:r w:rsidR="0040631E">
              <w:t xml:space="preserve">rojects, personal reflections, </w:t>
            </w:r>
            <w:r>
              <w:t>or written evaluations.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64E8"/>
    <w:rsid w:val="00120692"/>
    <w:rsid w:val="001951E8"/>
    <w:rsid w:val="001C55DC"/>
    <w:rsid w:val="001E06E5"/>
    <w:rsid w:val="001E1FF2"/>
    <w:rsid w:val="00243906"/>
    <w:rsid w:val="002717B6"/>
    <w:rsid w:val="002F1426"/>
    <w:rsid w:val="002F1966"/>
    <w:rsid w:val="003154BD"/>
    <w:rsid w:val="003A1F67"/>
    <w:rsid w:val="0040631E"/>
    <w:rsid w:val="00430277"/>
    <w:rsid w:val="00486810"/>
    <w:rsid w:val="004D4FCE"/>
    <w:rsid w:val="005E38FC"/>
    <w:rsid w:val="00611B54"/>
    <w:rsid w:val="00613CB0"/>
    <w:rsid w:val="0073157C"/>
    <w:rsid w:val="007A147C"/>
    <w:rsid w:val="007B541F"/>
    <w:rsid w:val="007F0C34"/>
    <w:rsid w:val="0080537B"/>
    <w:rsid w:val="0083516A"/>
    <w:rsid w:val="008668B6"/>
    <w:rsid w:val="00885677"/>
    <w:rsid w:val="008902B0"/>
    <w:rsid w:val="00895A92"/>
    <w:rsid w:val="00990086"/>
    <w:rsid w:val="009A0FC1"/>
    <w:rsid w:val="00A73EB8"/>
    <w:rsid w:val="00AC2828"/>
    <w:rsid w:val="00B149C5"/>
    <w:rsid w:val="00B45E6C"/>
    <w:rsid w:val="00B477DC"/>
    <w:rsid w:val="00B963EA"/>
    <w:rsid w:val="00BE53BF"/>
    <w:rsid w:val="00C91A68"/>
    <w:rsid w:val="00C94F98"/>
    <w:rsid w:val="00CA5150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6ED2F-B48E-460E-9CEB-B2E0BD4D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10</cp:revision>
  <dcterms:created xsi:type="dcterms:W3CDTF">2017-09-22T14:08:00Z</dcterms:created>
  <dcterms:modified xsi:type="dcterms:W3CDTF">2017-09-22T17:27:00Z</dcterms:modified>
</cp:coreProperties>
</file>